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4CE61C" w14:textId="77777777" w:rsidR="00F5493C" w:rsidRPr="0069753D" w:rsidRDefault="00F5493C" w:rsidP="00EE5604">
      <w:pPr>
        <w:pStyle w:val="SecurityMarker"/>
        <w:framePr w:w="11873" w:h="465" w:hRule="exact" w:hSpace="181" w:wrap="around" w:vAnchor="page" w:hAnchor="page" w:x="29" w:y="353" w:anchorLock="1"/>
        <w:tabs>
          <w:tab w:val="center" w:pos="4932"/>
          <w:tab w:val="left" w:pos="7290"/>
        </w:tabs>
        <w:ind w:left="0"/>
        <w:jc w:val="left"/>
        <w:rPr>
          <w:color w:val="FF0000"/>
        </w:rPr>
      </w:pPr>
      <w:bookmarkStart w:id="0" w:name="_Hlk148942357"/>
    </w:p>
    <w:bookmarkEnd w:id="0"/>
    <w:p w14:paraId="5B245FB7" w14:textId="77777777" w:rsidR="00BA24FB" w:rsidRPr="00B54E13" w:rsidRDefault="00BA24FB" w:rsidP="00B54E13">
      <w:pPr>
        <w:spacing w:before="0" w:after="0"/>
        <w:rPr>
          <w:sz w:val="2"/>
          <w:szCs w:val="2"/>
        </w:rPr>
      </w:pPr>
    </w:p>
    <w:p w14:paraId="1D78DB62" w14:textId="77777777" w:rsidR="00827492" w:rsidRDefault="00827492" w:rsidP="00827492">
      <w:pPr>
        <w:framePr w:w="6237" w:h="1134" w:hSpace="181" w:wrap="around" w:vAnchor="page" w:hAnchor="page" w:x="1022" w:y="1135" w:anchorLock="1"/>
        <w:spacing w:before="0" w:after="0"/>
      </w:pPr>
      <w:r>
        <w:rPr>
          <w:noProof/>
          <w:lang w:eastAsia="en-AU"/>
        </w:rPr>
        <w:drawing>
          <wp:inline distT="0" distB="0" distL="0" distR="0" wp14:anchorId="5AA744D3" wp14:editId="5E082958">
            <wp:extent cx="3647614" cy="669240"/>
            <wp:effectExtent l="0" t="0" r="0" b="0"/>
            <wp:docPr id="5" name="Picture 5" descr="Australian Government&#10;Department of Infrastructure, Transport, Regional Development,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10;Department of Infrastructure, Transport, Regional Development, Communications and the Art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7614" cy="669240"/>
                    </a:xfrm>
                    <a:prstGeom prst="rect">
                      <a:avLst/>
                    </a:prstGeom>
                  </pic:spPr>
                </pic:pic>
              </a:graphicData>
            </a:graphic>
          </wp:inline>
        </w:drawing>
      </w:r>
    </w:p>
    <w:p w14:paraId="4084F84C" w14:textId="77777777" w:rsidR="008456D5" w:rsidRDefault="008456D5" w:rsidP="00B54E13">
      <w:pPr>
        <w:spacing w:before="360" w:after="1200"/>
        <w:ind w:left="-1247"/>
      </w:pPr>
    </w:p>
    <w:sdt>
      <w:sdtPr>
        <w:alias w:val="Title"/>
        <w:tag w:val=""/>
        <w:id w:val="975726233"/>
        <w:placeholder>
          <w:docPart w:val="C1D389F7EBA348D6A350BA14A179D042"/>
        </w:placeholder>
        <w:dataBinding w:prefixMappings="xmlns:ns0='http://purl.org/dc/elements/1.1/' xmlns:ns1='http://schemas.openxmlformats.org/package/2006/metadata/core-properties' " w:xpath="/ns1:coreProperties[1]/ns0:title[1]" w:storeItemID="{6C3C8BC8-F283-45AE-878A-BAB7291924A1}"/>
        <w:text/>
      </w:sdtPr>
      <w:sdtContent>
        <w:p w14:paraId="48365034" w14:textId="77777777" w:rsidR="00447300" w:rsidRDefault="009424F9" w:rsidP="002773AE">
          <w:pPr>
            <w:pStyle w:val="Title"/>
            <w:spacing w:before="2280"/>
            <w:ind w:left="1276"/>
          </w:pPr>
          <w:r>
            <w:t>Emissions Reduction Plan</w:t>
          </w:r>
          <w:r w:rsidR="00E34865">
            <w:t xml:space="preserve"> 2024</w:t>
          </w:r>
        </w:p>
      </w:sdtContent>
    </w:sdt>
    <w:sdt>
      <w:sdtPr>
        <w:rPr>
          <w:sz w:val="36"/>
          <w:szCs w:val="36"/>
        </w:rPr>
        <w:alias w:val="Publish Date"/>
        <w:tag w:val=""/>
        <w:id w:val="452527336"/>
        <w:placeholder>
          <w:docPart w:val="DE793ABAA68A4823B9A4E45BA34B6506"/>
        </w:placeholder>
        <w:dataBinding w:prefixMappings="xmlns:ns0='http://schemas.microsoft.com/office/2006/coverPageProps' " w:xpath="/ns0:CoverPageProperties[1]/ns0:PublishDate[1]" w:storeItemID="{55AF091B-3C7A-41E3-B477-F2FDAA23CFDA}"/>
        <w:date w:fullDate="2024-08-30T00:00:00Z">
          <w:dateFormat w:val="MMMM yyyy"/>
          <w:lid w:val="en-AU"/>
          <w:storeMappedDataAs w:val="dateTime"/>
          <w:calendar w:val="gregorian"/>
        </w:date>
      </w:sdtPr>
      <w:sdtContent>
        <w:p w14:paraId="66AFB780" w14:textId="77777777" w:rsidR="00DE4FE2" w:rsidRPr="002773AE" w:rsidRDefault="009424F9" w:rsidP="00B54E13">
          <w:pPr>
            <w:pStyle w:val="CoverDate"/>
            <w:ind w:left="1276"/>
            <w:rPr>
              <w:sz w:val="36"/>
              <w:szCs w:val="36"/>
            </w:rPr>
          </w:pPr>
          <w:r w:rsidRPr="002773AE">
            <w:rPr>
              <w:sz w:val="36"/>
              <w:szCs w:val="36"/>
            </w:rPr>
            <w:t>August 2024</w:t>
          </w:r>
        </w:p>
      </w:sdtContent>
    </w:sdt>
    <w:p w14:paraId="7E1F96D1" w14:textId="77777777" w:rsidR="00B54E13" w:rsidRDefault="00992711" w:rsidP="00B54E13">
      <w:pPr>
        <w:framePr w:w="11907" w:h="5443" w:wrap="around" w:vAnchor="page" w:hAnchor="page" w:x="1" w:yAlign="bottom"/>
        <w:spacing w:before="0" w:after="0"/>
        <w:jc w:val="both"/>
      </w:pPr>
      <w:r>
        <w:rPr>
          <w:noProof/>
          <w:lang w:eastAsia="en-AU"/>
        </w:rPr>
        <w:drawing>
          <wp:inline distT="0" distB="0" distL="0" distR="0" wp14:anchorId="7A26F4E0" wp14:editId="438D2265">
            <wp:extent cx="7553325" cy="3493135"/>
            <wp:effectExtent l="0" t="0" r="9525" b="0"/>
            <wp:docPr id="3" name="Picture 3" descr="Department connected web graphi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3325" cy="3493135"/>
                    </a:xfrm>
                    <a:prstGeom prst="rect">
                      <a:avLst/>
                    </a:prstGeom>
                    <a:noFill/>
                  </pic:spPr>
                </pic:pic>
              </a:graphicData>
            </a:graphic>
          </wp:inline>
        </w:drawing>
      </w:r>
    </w:p>
    <w:p w14:paraId="1CE9D0A8" w14:textId="77777777" w:rsidR="00992711" w:rsidRDefault="00992711" w:rsidP="00992711">
      <w:pPr>
        <w:pStyle w:val="CoverPhoto"/>
        <w:framePr w:h="6583" w:hRule="exact" w:hSpace="180" w:wrap="around" w:vAnchor="text" w:hAnchor="page" w:x="2275" w:y="1"/>
        <w:spacing w:before="1080" w:after="0"/>
        <w:jc w:val="right"/>
      </w:pPr>
      <w:r>
        <w:rPr>
          <w:noProof/>
          <w:lang w:eastAsia="en-AU"/>
        </w:rPr>
        <w:drawing>
          <wp:inline distT="0" distB="0" distL="0" distR="0" wp14:anchorId="186D619F" wp14:editId="3746DDF0">
            <wp:extent cx="7262495" cy="4962525"/>
            <wp:effectExtent l="0" t="0" r="0" b="9525"/>
            <wp:docPr id="15" name="Picture 15" descr="image of highway in neighbourh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Report-Template-Long_Photo-1.png"/>
                    <pic:cNvPicPr/>
                  </pic:nvPicPr>
                  <pic:blipFill>
                    <a:blip r:embed="rId13">
                      <a:extLst>
                        <a:ext uri="{28A0092B-C50C-407E-A947-70E740481C1C}">
                          <a14:useLocalDpi xmlns:a14="http://schemas.microsoft.com/office/drawing/2010/main" val="0"/>
                        </a:ext>
                      </a:extLst>
                    </a:blip>
                    <a:stretch>
                      <a:fillRect/>
                    </a:stretch>
                  </pic:blipFill>
                  <pic:spPr>
                    <a:xfrm>
                      <a:off x="0" y="0"/>
                      <a:ext cx="7265069" cy="4964284"/>
                    </a:xfrm>
                    <a:prstGeom prst="rect">
                      <a:avLst/>
                    </a:prstGeom>
                  </pic:spPr>
                </pic:pic>
              </a:graphicData>
            </a:graphic>
          </wp:inline>
        </w:drawing>
      </w:r>
    </w:p>
    <w:p w14:paraId="50F672E7" w14:textId="77777777" w:rsidR="00B54E13" w:rsidRDefault="00B54E13">
      <w:pPr>
        <w:sectPr w:rsidR="00B54E13" w:rsidSect="00BA24FB">
          <w:headerReference w:type="default" r:id="rId14"/>
          <w:footerReference w:type="default" r:id="rId15"/>
          <w:headerReference w:type="first" r:id="rId16"/>
          <w:footerReference w:type="first" r:id="rId17"/>
          <w:pgSz w:w="11906" w:h="16838" w:code="9"/>
          <w:pgMar w:top="1021" w:right="1021" w:bottom="1021" w:left="1021" w:header="340" w:footer="397" w:gutter="0"/>
          <w:cols w:space="708"/>
          <w:docGrid w:linePitch="360"/>
        </w:sectPr>
      </w:pPr>
    </w:p>
    <w:p w14:paraId="19A2F8C3" w14:textId="77777777" w:rsidR="00DE4FE2" w:rsidRDefault="00DE4FE2"/>
    <w:p w14:paraId="1C2E1973" w14:textId="77777777" w:rsidR="009424F9" w:rsidRPr="009424F9" w:rsidRDefault="009424F9" w:rsidP="009424F9">
      <w:pPr>
        <w:pStyle w:val="Heading1"/>
      </w:pPr>
      <w:bookmarkStart w:id="1" w:name="_Toc179555233"/>
      <w:r w:rsidRPr="009424F9">
        <w:t>Acknowledgement of Country</w:t>
      </w:r>
      <w:bookmarkEnd w:id="1"/>
    </w:p>
    <w:p w14:paraId="2F9304A1" w14:textId="77777777" w:rsidR="009424F9" w:rsidRPr="009424F9" w:rsidRDefault="009424F9" w:rsidP="009424F9">
      <w:r w:rsidRPr="009424F9">
        <w:t xml:space="preserve">We would like to acknowledge the traditional custodians of this land on which we meet, work and live. </w:t>
      </w:r>
    </w:p>
    <w:p w14:paraId="362562A4" w14:textId="77777777" w:rsidR="009424F9" w:rsidRPr="009424F9" w:rsidRDefault="009424F9" w:rsidP="009424F9">
      <w:r w:rsidRPr="009424F9">
        <w:t xml:space="preserve">We recognise and respect their continuing connection to the land, waters and communities. </w:t>
      </w:r>
    </w:p>
    <w:p w14:paraId="5345F25D" w14:textId="77777777" w:rsidR="00546218" w:rsidRDefault="009424F9" w:rsidP="009424F9">
      <w:r w:rsidRPr="009424F9">
        <w:t xml:space="preserve">We pay our respects to Elders past and present and to all Aboriginal and Torres Strait Islander people. </w:t>
      </w:r>
      <w:r w:rsidR="002D01AA">
        <w:t xml:space="preserve"> </w:t>
      </w:r>
      <w:r w:rsidR="00546218">
        <w:br w:type="page"/>
      </w:r>
    </w:p>
    <w:p w14:paraId="3D6FA9E2" w14:textId="77777777" w:rsidR="00DE4FE2" w:rsidRDefault="002B7197" w:rsidP="00CF6CFD">
      <w:pPr>
        <w:pStyle w:val="TOCHeading"/>
      </w:pPr>
      <w:r>
        <w:lastRenderedPageBreak/>
        <w:t>Table of C</w:t>
      </w:r>
      <w:r w:rsidR="00DE4FE2">
        <w:t>ontents</w:t>
      </w:r>
    </w:p>
    <w:p w14:paraId="7FD5239B" w14:textId="3227702B" w:rsidR="003E2BF3" w:rsidRDefault="00A95970">
      <w:pPr>
        <w:pStyle w:val="TOC1"/>
        <w:rPr>
          <w:rFonts w:eastAsiaTheme="minorEastAsia"/>
          <w:b w:val="0"/>
          <w:noProof/>
          <w:color w:val="auto"/>
          <w:sz w:val="22"/>
          <w:u w:val="none"/>
          <w:lang w:eastAsia="en-AU"/>
        </w:rPr>
      </w:pPr>
      <w:r>
        <w:fldChar w:fldCharType="begin"/>
      </w:r>
      <w:r>
        <w:instrText xml:space="preserve"> TOC \o "3-3" \h \z \t "Heading 1,1,Heading 2,2,Heading 1 Numbered,1,Heading 2 Numbered,2,Appendix Heading 1,1,Attachment Heading 1,1" </w:instrText>
      </w:r>
      <w:r>
        <w:fldChar w:fldCharType="separate"/>
      </w:r>
      <w:hyperlink w:anchor="_Toc179555233" w:history="1">
        <w:r w:rsidR="003E2BF3" w:rsidRPr="00DA109B">
          <w:rPr>
            <w:rStyle w:val="Hyperlink"/>
            <w:noProof/>
          </w:rPr>
          <w:t>Acknowledgement of Country</w:t>
        </w:r>
        <w:r w:rsidR="003E2BF3">
          <w:rPr>
            <w:noProof/>
            <w:webHidden/>
          </w:rPr>
          <w:tab/>
        </w:r>
        <w:r w:rsidR="003E2BF3">
          <w:rPr>
            <w:noProof/>
            <w:webHidden/>
          </w:rPr>
          <w:fldChar w:fldCharType="begin"/>
        </w:r>
        <w:r w:rsidR="003E2BF3">
          <w:rPr>
            <w:noProof/>
            <w:webHidden/>
          </w:rPr>
          <w:instrText xml:space="preserve"> PAGEREF _Toc179555233 \h </w:instrText>
        </w:r>
        <w:r w:rsidR="003E2BF3">
          <w:rPr>
            <w:noProof/>
            <w:webHidden/>
          </w:rPr>
        </w:r>
        <w:r w:rsidR="003E2BF3">
          <w:rPr>
            <w:noProof/>
            <w:webHidden/>
          </w:rPr>
          <w:fldChar w:fldCharType="separate"/>
        </w:r>
        <w:r w:rsidR="001850F7">
          <w:rPr>
            <w:noProof/>
            <w:webHidden/>
          </w:rPr>
          <w:t>2</w:t>
        </w:r>
        <w:r w:rsidR="003E2BF3">
          <w:rPr>
            <w:noProof/>
            <w:webHidden/>
          </w:rPr>
          <w:fldChar w:fldCharType="end"/>
        </w:r>
      </w:hyperlink>
    </w:p>
    <w:p w14:paraId="2EC3EFB7" w14:textId="15FF0346" w:rsidR="003E2BF3" w:rsidRDefault="001850F7">
      <w:pPr>
        <w:pStyle w:val="TOC1"/>
        <w:rPr>
          <w:rFonts w:eastAsiaTheme="minorEastAsia"/>
          <w:b w:val="0"/>
          <w:noProof/>
          <w:color w:val="auto"/>
          <w:sz w:val="22"/>
          <w:u w:val="none"/>
          <w:lang w:eastAsia="en-AU"/>
        </w:rPr>
      </w:pPr>
      <w:hyperlink w:anchor="_Toc179555234" w:history="1">
        <w:r w:rsidR="003E2BF3" w:rsidRPr="00DA109B">
          <w:rPr>
            <w:rStyle w:val="Hyperlink"/>
            <w:rFonts w:ascii="Calibri" w:hAnsi="Calibri" w:cs="Calibri"/>
            <w:noProof/>
          </w:rPr>
          <w:t>Accountable Authority Sign Off</w:t>
        </w:r>
        <w:r w:rsidR="003E2BF3">
          <w:rPr>
            <w:noProof/>
            <w:webHidden/>
          </w:rPr>
          <w:tab/>
        </w:r>
        <w:r w:rsidR="003E2BF3">
          <w:rPr>
            <w:noProof/>
            <w:webHidden/>
          </w:rPr>
          <w:fldChar w:fldCharType="begin"/>
        </w:r>
        <w:r w:rsidR="003E2BF3">
          <w:rPr>
            <w:noProof/>
            <w:webHidden/>
          </w:rPr>
          <w:instrText xml:space="preserve"> PAGEREF _Toc179555234 \h </w:instrText>
        </w:r>
        <w:r w:rsidR="003E2BF3">
          <w:rPr>
            <w:noProof/>
            <w:webHidden/>
          </w:rPr>
        </w:r>
        <w:r w:rsidR="003E2BF3">
          <w:rPr>
            <w:noProof/>
            <w:webHidden/>
          </w:rPr>
          <w:fldChar w:fldCharType="separate"/>
        </w:r>
        <w:r>
          <w:rPr>
            <w:noProof/>
            <w:webHidden/>
          </w:rPr>
          <w:t>4</w:t>
        </w:r>
        <w:r w:rsidR="003E2BF3">
          <w:rPr>
            <w:noProof/>
            <w:webHidden/>
          </w:rPr>
          <w:fldChar w:fldCharType="end"/>
        </w:r>
      </w:hyperlink>
    </w:p>
    <w:p w14:paraId="2DD00371" w14:textId="5ABC80CE" w:rsidR="003E2BF3" w:rsidRDefault="001850F7">
      <w:pPr>
        <w:pStyle w:val="TOC1"/>
        <w:rPr>
          <w:rFonts w:eastAsiaTheme="minorEastAsia"/>
          <w:b w:val="0"/>
          <w:noProof/>
          <w:color w:val="auto"/>
          <w:sz w:val="22"/>
          <w:u w:val="none"/>
          <w:lang w:eastAsia="en-AU"/>
        </w:rPr>
      </w:pPr>
      <w:hyperlink w:anchor="_Toc179555235" w:history="1">
        <w:r w:rsidR="003E2BF3" w:rsidRPr="00DA109B">
          <w:rPr>
            <w:rStyle w:val="Hyperlink"/>
            <w:noProof/>
          </w:rPr>
          <w:t>Emissions Reduction Plan</w:t>
        </w:r>
        <w:r w:rsidR="003E2BF3">
          <w:rPr>
            <w:noProof/>
            <w:webHidden/>
          </w:rPr>
          <w:tab/>
        </w:r>
        <w:r w:rsidR="003E2BF3">
          <w:rPr>
            <w:noProof/>
            <w:webHidden/>
          </w:rPr>
          <w:fldChar w:fldCharType="begin"/>
        </w:r>
        <w:r w:rsidR="003E2BF3">
          <w:rPr>
            <w:noProof/>
            <w:webHidden/>
          </w:rPr>
          <w:instrText xml:space="preserve"> PAGEREF _Toc179555235 \h </w:instrText>
        </w:r>
        <w:r w:rsidR="003E2BF3">
          <w:rPr>
            <w:noProof/>
            <w:webHidden/>
          </w:rPr>
        </w:r>
        <w:r w:rsidR="003E2BF3">
          <w:rPr>
            <w:noProof/>
            <w:webHidden/>
          </w:rPr>
          <w:fldChar w:fldCharType="separate"/>
        </w:r>
        <w:r>
          <w:rPr>
            <w:noProof/>
            <w:webHidden/>
          </w:rPr>
          <w:t>5</w:t>
        </w:r>
        <w:r w:rsidR="003E2BF3">
          <w:rPr>
            <w:noProof/>
            <w:webHidden/>
          </w:rPr>
          <w:fldChar w:fldCharType="end"/>
        </w:r>
      </w:hyperlink>
    </w:p>
    <w:p w14:paraId="2020D63A" w14:textId="60E4FA03" w:rsidR="003E2BF3" w:rsidRDefault="001850F7">
      <w:pPr>
        <w:pStyle w:val="TOC2"/>
        <w:tabs>
          <w:tab w:val="right" w:pos="9854"/>
        </w:tabs>
        <w:rPr>
          <w:rFonts w:eastAsiaTheme="minorEastAsia"/>
          <w:noProof/>
          <w:color w:val="auto"/>
          <w:lang w:eastAsia="en-AU"/>
        </w:rPr>
      </w:pPr>
      <w:hyperlink w:anchor="_Toc179555236" w:history="1">
        <w:r w:rsidR="003E2BF3" w:rsidRPr="00DA109B">
          <w:rPr>
            <w:rStyle w:val="Hyperlink"/>
            <w:noProof/>
          </w:rPr>
          <w:t>Purpose</w:t>
        </w:r>
        <w:r w:rsidR="003E2BF3">
          <w:rPr>
            <w:noProof/>
            <w:webHidden/>
          </w:rPr>
          <w:tab/>
        </w:r>
        <w:r w:rsidR="003E2BF3">
          <w:rPr>
            <w:noProof/>
            <w:webHidden/>
          </w:rPr>
          <w:fldChar w:fldCharType="begin"/>
        </w:r>
        <w:r w:rsidR="003E2BF3">
          <w:rPr>
            <w:noProof/>
            <w:webHidden/>
          </w:rPr>
          <w:instrText xml:space="preserve"> PAGEREF _Toc179555236 \h </w:instrText>
        </w:r>
        <w:r w:rsidR="003E2BF3">
          <w:rPr>
            <w:noProof/>
            <w:webHidden/>
          </w:rPr>
        </w:r>
        <w:r w:rsidR="003E2BF3">
          <w:rPr>
            <w:noProof/>
            <w:webHidden/>
          </w:rPr>
          <w:fldChar w:fldCharType="separate"/>
        </w:r>
        <w:r>
          <w:rPr>
            <w:noProof/>
            <w:webHidden/>
          </w:rPr>
          <w:t>5</w:t>
        </w:r>
        <w:r w:rsidR="003E2BF3">
          <w:rPr>
            <w:noProof/>
            <w:webHidden/>
          </w:rPr>
          <w:fldChar w:fldCharType="end"/>
        </w:r>
      </w:hyperlink>
    </w:p>
    <w:p w14:paraId="26C7302F" w14:textId="0D52E42F" w:rsidR="003E2BF3" w:rsidRDefault="001850F7">
      <w:pPr>
        <w:pStyle w:val="TOC2"/>
        <w:tabs>
          <w:tab w:val="right" w:pos="9854"/>
        </w:tabs>
        <w:rPr>
          <w:rFonts w:eastAsiaTheme="minorEastAsia"/>
          <w:noProof/>
          <w:color w:val="auto"/>
          <w:lang w:eastAsia="en-AU"/>
        </w:rPr>
      </w:pPr>
      <w:hyperlink w:anchor="_Toc179555237" w:history="1">
        <w:r w:rsidR="003E2BF3" w:rsidRPr="00DA109B">
          <w:rPr>
            <w:rStyle w:val="Hyperlink"/>
            <w:noProof/>
          </w:rPr>
          <w:t>Net zero greenhouse gas emissions</w:t>
        </w:r>
        <w:r w:rsidR="003E2BF3">
          <w:rPr>
            <w:noProof/>
            <w:webHidden/>
          </w:rPr>
          <w:tab/>
        </w:r>
        <w:r w:rsidR="003E2BF3">
          <w:rPr>
            <w:noProof/>
            <w:webHidden/>
          </w:rPr>
          <w:fldChar w:fldCharType="begin"/>
        </w:r>
        <w:r w:rsidR="003E2BF3">
          <w:rPr>
            <w:noProof/>
            <w:webHidden/>
          </w:rPr>
          <w:instrText xml:space="preserve"> PAGEREF _Toc179555237 \h </w:instrText>
        </w:r>
        <w:r w:rsidR="003E2BF3">
          <w:rPr>
            <w:noProof/>
            <w:webHidden/>
          </w:rPr>
        </w:r>
        <w:r w:rsidR="003E2BF3">
          <w:rPr>
            <w:noProof/>
            <w:webHidden/>
          </w:rPr>
          <w:fldChar w:fldCharType="separate"/>
        </w:r>
        <w:r>
          <w:rPr>
            <w:noProof/>
            <w:webHidden/>
          </w:rPr>
          <w:t>5</w:t>
        </w:r>
        <w:r w:rsidR="003E2BF3">
          <w:rPr>
            <w:noProof/>
            <w:webHidden/>
          </w:rPr>
          <w:fldChar w:fldCharType="end"/>
        </w:r>
      </w:hyperlink>
    </w:p>
    <w:p w14:paraId="42904EFE" w14:textId="26D253B7" w:rsidR="003E2BF3" w:rsidRDefault="001850F7">
      <w:pPr>
        <w:pStyle w:val="TOC2"/>
        <w:tabs>
          <w:tab w:val="right" w:pos="9854"/>
        </w:tabs>
        <w:rPr>
          <w:rFonts w:eastAsiaTheme="minorEastAsia"/>
          <w:noProof/>
          <w:color w:val="auto"/>
          <w:lang w:eastAsia="en-AU"/>
        </w:rPr>
      </w:pPr>
      <w:hyperlink w:anchor="_Toc179555238" w:history="1">
        <w:r w:rsidR="003E2BF3" w:rsidRPr="00DA109B">
          <w:rPr>
            <w:rStyle w:val="Hyperlink"/>
            <w:noProof/>
          </w:rPr>
          <w:t>Governance and reporting</w:t>
        </w:r>
        <w:r w:rsidR="003E2BF3">
          <w:rPr>
            <w:noProof/>
            <w:webHidden/>
          </w:rPr>
          <w:tab/>
        </w:r>
        <w:r w:rsidR="003E2BF3">
          <w:rPr>
            <w:noProof/>
            <w:webHidden/>
          </w:rPr>
          <w:fldChar w:fldCharType="begin"/>
        </w:r>
        <w:r w:rsidR="003E2BF3">
          <w:rPr>
            <w:noProof/>
            <w:webHidden/>
          </w:rPr>
          <w:instrText xml:space="preserve"> PAGEREF _Toc179555238 \h </w:instrText>
        </w:r>
        <w:r w:rsidR="003E2BF3">
          <w:rPr>
            <w:noProof/>
            <w:webHidden/>
          </w:rPr>
        </w:r>
        <w:r w:rsidR="003E2BF3">
          <w:rPr>
            <w:noProof/>
            <w:webHidden/>
          </w:rPr>
          <w:fldChar w:fldCharType="separate"/>
        </w:r>
        <w:r>
          <w:rPr>
            <w:noProof/>
            <w:webHidden/>
          </w:rPr>
          <w:t>5</w:t>
        </w:r>
        <w:r w:rsidR="003E2BF3">
          <w:rPr>
            <w:noProof/>
            <w:webHidden/>
          </w:rPr>
          <w:fldChar w:fldCharType="end"/>
        </w:r>
      </w:hyperlink>
    </w:p>
    <w:p w14:paraId="353350E6" w14:textId="5BD970E9" w:rsidR="003E2BF3" w:rsidRDefault="001850F7">
      <w:pPr>
        <w:pStyle w:val="TOC2"/>
        <w:tabs>
          <w:tab w:val="right" w:pos="9854"/>
        </w:tabs>
        <w:rPr>
          <w:rFonts w:eastAsiaTheme="minorEastAsia"/>
          <w:noProof/>
          <w:color w:val="auto"/>
          <w:lang w:eastAsia="en-AU"/>
        </w:rPr>
      </w:pPr>
      <w:hyperlink w:anchor="_Toc179555239" w:history="1">
        <w:r w:rsidR="003E2BF3" w:rsidRPr="00DA109B">
          <w:rPr>
            <w:rStyle w:val="Hyperlink"/>
            <w:noProof/>
          </w:rPr>
          <w:t>DITRDCA Operational context</w:t>
        </w:r>
        <w:r w:rsidR="003E2BF3">
          <w:rPr>
            <w:noProof/>
            <w:webHidden/>
          </w:rPr>
          <w:tab/>
        </w:r>
        <w:r w:rsidR="003E2BF3">
          <w:rPr>
            <w:noProof/>
            <w:webHidden/>
          </w:rPr>
          <w:fldChar w:fldCharType="begin"/>
        </w:r>
        <w:r w:rsidR="003E2BF3">
          <w:rPr>
            <w:noProof/>
            <w:webHidden/>
          </w:rPr>
          <w:instrText xml:space="preserve"> PAGEREF _Toc179555239 \h </w:instrText>
        </w:r>
        <w:r w:rsidR="003E2BF3">
          <w:rPr>
            <w:noProof/>
            <w:webHidden/>
          </w:rPr>
        </w:r>
        <w:r w:rsidR="003E2BF3">
          <w:rPr>
            <w:noProof/>
            <w:webHidden/>
          </w:rPr>
          <w:fldChar w:fldCharType="separate"/>
        </w:r>
        <w:r>
          <w:rPr>
            <w:noProof/>
            <w:webHidden/>
          </w:rPr>
          <w:t>6</w:t>
        </w:r>
        <w:r w:rsidR="003E2BF3">
          <w:rPr>
            <w:noProof/>
            <w:webHidden/>
          </w:rPr>
          <w:fldChar w:fldCharType="end"/>
        </w:r>
      </w:hyperlink>
    </w:p>
    <w:p w14:paraId="0CB34D3E" w14:textId="4D99D07B" w:rsidR="003E2BF3" w:rsidRDefault="001850F7">
      <w:pPr>
        <w:pStyle w:val="TOC2"/>
        <w:tabs>
          <w:tab w:val="right" w:pos="9854"/>
        </w:tabs>
        <w:rPr>
          <w:rFonts w:eastAsiaTheme="minorEastAsia"/>
          <w:noProof/>
          <w:color w:val="auto"/>
          <w:lang w:eastAsia="en-AU"/>
        </w:rPr>
      </w:pPr>
      <w:hyperlink w:anchor="_Toc179555240" w:history="1">
        <w:r w:rsidR="003E2BF3" w:rsidRPr="00DA109B">
          <w:rPr>
            <w:rStyle w:val="Hyperlink"/>
            <w:noProof/>
          </w:rPr>
          <w:t>Baseline emissions</w:t>
        </w:r>
        <w:r w:rsidR="003E2BF3">
          <w:rPr>
            <w:noProof/>
            <w:webHidden/>
          </w:rPr>
          <w:tab/>
        </w:r>
        <w:r w:rsidR="003E2BF3">
          <w:rPr>
            <w:noProof/>
            <w:webHidden/>
          </w:rPr>
          <w:fldChar w:fldCharType="begin"/>
        </w:r>
        <w:r w:rsidR="003E2BF3">
          <w:rPr>
            <w:noProof/>
            <w:webHidden/>
          </w:rPr>
          <w:instrText xml:space="preserve"> PAGEREF _Toc179555240 \h </w:instrText>
        </w:r>
        <w:r w:rsidR="003E2BF3">
          <w:rPr>
            <w:noProof/>
            <w:webHidden/>
          </w:rPr>
        </w:r>
        <w:r w:rsidR="003E2BF3">
          <w:rPr>
            <w:noProof/>
            <w:webHidden/>
          </w:rPr>
          <w:fldChar w:fldCharType="separate"/>
        </w:r>
        <w:r>
          <w:rPr>
            <w:noProof/>
            <w:webHidden/>
          </w:rPr>
          <w:t>7</w:t>
        </w:r>
        <w:r w:rsidR="003E2BF3">
          <w:rPr>
            <w:noProof/>
            <w:webHidden/>
          </w:rPr>
          <w:fldChar w:fldCharType="end"/>
        </w:r>
      </w:hyperlink>
    </w:p>
    <w:p w14:paraId="55A6F427" w14:textId="73035234" w:rsidR="003E2BF3" w:rsidRDefault="001850F7">
      <w:pPr>
        <w:pStyle w:val="TOC2"/>
        <w:tabs>
          <w:tab w:val="right" w:pos="9854"/>
        </w:tabs>
        <w:rPr>
          <w:rFonts w:eastAsiaTheme="minorEastAsia"/>
          <w:noProof/>
          <w:color w:val="auto"/>
          <w:lang w:eastAsia="en-AU"/>
        </w:rPr>
      </w:pPr>
      <w:hyperlink w:anchor="_Toc179555241" w:history="1">
        <w:r w:rsidR="003E2BF3" w:rsidRPr="00DA109B">
          <w:rPr>
            <w:rStyle w:val="Hyperlink"/>
            <w:noProof/>
          </w:rPr>
          <w:t>Engagement</w:t>
        </w:r>
        <w:r w:rsidR="003E2BF3">
          <w:rPr>
            <w:noProof/>
            <w:webHidden/>
          </w:rPr>
          <w:tab/>
        </w:r>
        <w:r w:rsidR="003E2BF3">
          <w:rPr>
            <w:noProof/>
            <w:webHidden/>
          </w:rPr>
          <w:fldChar w:fldCharType="begin"/>
        </w:r>
        <w:r w:rsidR="003E2BF3">
          <w:rPr>
            <w:noProof/>
            <w:webHidden/>
          </w:rPr>
          <w:instrText xml:space="preserve"> PAGEREF _Toc179555241 \h </w:instrText>
        </w:r>
        <w:r w:rsidR="003E2BF3">
          <w:rPr>
            <w:noProof/>
            <w:webHidden/>
          </w:rPr>
        </w:r>
        <w:r w:rsidR="003E2BF3">
          <w:rPr>
            <w:noProof/>
            <w:webHidden/>
          </w:rPr>
          <w:fldChar w:fldCharType="separate"/>
        </w:r>
        <w:r>
          <w:rPr>
            <w:noProof/>
            <w:webHidden/>
          </w:rPr>
          <w:t>7</w:t>
        </w:r>
        <w:r w:rsidR="003E2BF3">
          <w:rPr>
            <w:noProof/>
            <w:webHidden/>
          </w:rPr>
          <w:fldChar w:fldCharType="end"/>
        </w:r>
      </w:hyperlink>
    </w:p>
    <w:p w14:paraId="00F15197" w14:textId="0A4F2E4D" w:rsidR="003E2BF3" w:rsidRDefault="001850F7">
      <w:pPr>
        <w:pStyle w:val="TOC2"/>
        <w:tabs>
          <w:tab w:val="right" w:pos="9854"/>
        </w:tabs>
        <w:rPr>
          <w:rFonts w:eastAsiaTheme="minorEastAsia"/>
          <w:noProof/>
          <w:color w:val="auto"/>
          <w:lang w:eastAsia="en-AU"/>
        </w:rPr>
      </w:pPr>
      <w:hyperlink w:anchor="_Toc179555242" w:history="1">
        <w:r w:rsidR="003E2BF3" w:rsidRPr="00DA109B">
          <w:rPr>
            <w:rStyle w:val="Hyperlink"/>
            <w:noProof/>
          </w:rPr>
          <w:t>Emissions reduction targets</w:t>
        </w:r>
        <w:r w:rsidR="003E2BF3">
          <w:rPr>
            <w:noProof/>
            <w:webHidden/>
          </w:rPr>
          <w:tab/>
        </w:r>
        <w:r w:rsidR="003E2BF3">
          <w:rPr>
            <w:noProof/>
            <w:webHidden/>
          </w:rPr>
          <w:fldChar w:fldCharType="begin"/>
        </w:r>
        <w:r w:rsidR="003E2BF3">
          <w:rPr>
            <w:noProof/>
            <w:webHidden/>
          </w:rPr>
          <w:instrText xml:space="preserve"> PAGEREF _Toc179555242 \h </w:instrText>
        </w:r>
        <w:r w:rsidR="003E2BF3">
          <w:rPr>
            <w:noProof/>
            <w:webHidden/>
          </w:rPr>
        </w:r>
        <w:r w:rsidR="003E2BF3">
          <w:rPr>
            <w:noProof/>
            <w:webHidden/>
          </w:rPr>
          <w:fldChar w:fldCharType="separate"/>
        </w:r>
        <w:r>
          <w:rPr>
            <w:noProof/>
            <w:webHidden/>
          </w:rPr>
          <w:t>7</w:t>
        </w:r>
        <w:r w:rsidR="003E2BF3">
          <w:rPr>
            <w:noProof/>
            <w:webHidden/>
          </w:rPr>
          <w:fldChar w:fldCharType="end"/>
        </w:r>
      </w:hyperlink>
    </w:p>
    <w:p w14:paraId="44D3C407" w14:textId="02538FCE" w:rsidR="003E2BF3" w:rsidRDefault="001850F7">
      <w:pPr>
        <w:pStyle w:val="TOC2"/>
        <w:tabs>
          <w:tab w:val="right" w:pos="9854"/>
        </w:tabs>
        <w:rPr>
          <w:rFonts w:eastAsiaTheme="minorEastAsia"/>
          <w:noProof/>
          <w:color w:val="auto"/>
          <w:lang w:eastAsia="en-AU"/>
        </w:rPr>
      </w:pPr>
      <w:hyperlink w:anchor="_Toc179555243" w:history="1">
        <w:r w:rsidR="003E2BF3" w:rsidRPr="00DA109B">
          <w:rPr>
            <w:rStyle w:val="Hyperlink"/>
            <w:noProof/>
          </w:rPr>
          <w:t>Priorities and actions</w:t>
        </w:r>
        <w:r w:rsidR="003E2BF3">
          <w:rPr>
            <w:noProof/>
            <w:webHidden/>
          </w:rPr>
          <w:tab/>
        </w:r>
        <w:r w:rsidR="003E2BF3">
          <w:rPr>
            <w:noProof/>
            <w:webHidden/>
          </w:rPr>
          <w:fldChar w:fldCharType="begin"/>
        </w:r>
        <w:r w:rsidR="003E2BF3">
          <w:rPr>
            <w:noProof/>
            <w:webHidden/>
          </w:rPr>
          <w:instrText xml:space="preserve"> PAGEREF _Toc179555243 \h </w:instrText>
        </w:r>
        <w:r w:rsidR="003E2BF3">
          <w:rPr>
            <w:noProof/>
            <w:webHidden/>
          </w:rPr>
        </w:r>
        <w:r w:rsidR="003E2BF3">
          <w:rPr>
            <w:noProof/>
            <w:webHidden/>
          </w:rPr>
          <w:fldChar w:fldCharType="separate"/>
        </w:r>
        <w:r>
          <w:rPr>
            <w:noProof/>
            <w:webHidden/>
          </w:rPr>
          <w:t>8</w:t>
        </w:r>
        <w:r w:rsidR="003E2BF3">
          <w:rPr>
            <w:noProof/>
            <w:webHidden/>
          </w:rPr>
          <w:fldChar w:fldCharType="end"/>
        </w:r>
      </w:hyperlink>
    </w:p>
    <w:p w14:paraId="0B1426E6" w14:textId="7F25EDA7" w:rsidR="003E2BF3" w:rsidRDefault="001850F7">
      <w:pPr>
        <w:pStyle w:val="TOC2"/>
        <w:tabs>
          <w:tab w:val="right" w:pos="9854"/>
        </w:tabs>
        <w:rPr>
          <w:rFonts w:eastAsiaTheme="minorEastAsia"/>
          <w:noProof/>
          <w:color w:val="auto"/>
          <w:lang w:eastAsia="en-AU"/>
        </w:rPr>
      </w:pPr>
      <w:hyperlink w:anchor="_Toc179555245" w:history="1">
        <w:r w:rsidR="003E2BF3" w:rsidRPr="00DA109B">
          <w:rPr>
            <w:rStyle w:val="Hyperlink"/>
            <w:noProof/>
          </w:rPr>
          <w:t>Buildings</w:t>
        </w:r>
        <w:r w:rsidR="003E2BF3">
          <w:rPr>
            <w:noProof/>
            <w:webHidden/>
          </w:rPr>
          <w:tab/>
        </w:r>
        <w:r w:rsidR="003E2BF3">
          <w:rPr>
            <w:noProof/>
            <w:webHidden/>
          </w:rPr>
          <w:fldChar w:fldCharType="begin"/>
        </w:r>
        <w:r w:rsidR="003E2BF3">
          <w:rPr>
            <w:noProof/>
            <w:webHidden/>
          </w:rPr>
          <w:instrText xml:space="preserve"> PAGEREF _Toc179555245 \h </w:instrText>
        </w:r>
        <w:r w:rsidR="003E2BF3">
          <w:rPr>
            <w:noProof/>
            <w:webHidden/>
          </w:rPr>
        </w:r>
        <w:r w:rsidR="003E2BF3">
          <w:rPr>
            <w:noProof/>
            <w:webHidden/>
          </w:rPr>
          <w:fldChar w:fldCharType="separate"/>
        </w:r>
        <w:r>
          <w:rPr>
            <w:noProof/>
            <w:webHidden/>
          </w:rPr>
          <w:t>9</w:t>
        </w:r>
        <w:r w:rsidR="003E2BF3">
          <w:rPr>
            <w:noProof/>
            <w:webHidden/>
          </w:rPr>
          <w:fldChar w:fldCharType="end"/>
        </w:r>
      </w:hyperlink>
    </w:p>
    <w:p w14:paraId="1F250924" w14:textId="0D3479F3" w:rsidR="003E2BF3" w:rsidRDefault="001850F7">
      <w:pPr>
        <w:pStyle w:val="TOC2"/>
        <w:tabs>
          <w:tab w:val="right" w:pos="9854"/>
        </w:tabs>
        <w:rPr>
          <w:rFonts w:eastAsiaTheme="minorEastAsia"/>
          <w:noProof/>
          <w:color w:val="auto"/>
          <w:lang w:eastAsia="en-AU"/>
        </w:rPr>
      </w:pPr>
      <w:hyperlink w:anchor="_Toc179555246" w:history="1">
        <w:r w:rsidR="003E2BF3" w:rsidRPr="00DA109B">
          <w:rPr>
            <w:rStyle w:val="Hyperlink"/>
            <w:noProof/>
          </w:rPr>
          <w:t>Electricity</w:t>
        </w:r>
        <w:r w:rsidR="003E2BF3">
          <w:rPr>
            <w:noProof/>
            <w:webHidden/>
          </w:rPr>
          <w:tab/>
        </w:r>
        <w:r w:rsidR="003E2BF3">
          <w:rPr>
            <w:noProof/>
            <w:webHidden/>
          </w:rPr>
          <w:fldChar w:fldCharType="begin"/>
        </w:r>
        <w:r w:rsidR="003E2BF3">
          <w:rPr>
            <w:noProof/>
            <w:webHidden/>
          </w:rPr>
          <w:instrText xml:space="preserve"> PAGEREF _Toc179555246 \h </w:instrText>
        </w:r>
        <w:r w:rsidR="003E2BF3">
          <w:rPr>
            <w:noProof/>
            <w:webHidden/>
          </w:rPr>
        </w:r>
        <w:r w:rsidR="003E2BF3">
          <w:rPr>
            <w:noProof/>
            <w:webHidden/>
          </w:rPr>
          <w:fldChar w:fldCharType="separate"/>
        </w:r>
        <w:r>
          <w:rPr>
            <w:noProof/>
            <w:webHidden/>
          </w:rPr>
          <w:t>13</w:t>
        </w:r>
        <w:r w:rsidR="003E2BF3">
          <w:rPr>
            <w:noProof/>
            <w:webHidden/>
          </w:rPr>
          <w:fldChar w:fldCharType="end"/>
        </w:r>
      </w:hyperlink>
    </w:p>
    <w:p w14:paraId="6ADC7DC5" w14:textId="67B18A5D" w:rsidR="003E2BF3" w:rsidRDefault="001850F7">
      <w:pPr>
        <w:pStyle w:val="TOC2"/>
        <w:tabs>
          <w:tab w:val="right" w:pos="9854"/>
        </w:tabs>
        <w:rPr>
          <w:rFonts w:eastAsiaTheme="minorEastAsia"/>
          <w:noProof/>
          <w:color w:val="auto"/>
          <w:lang w:eastAsia="en-AU"/>
        </w:rPr>
      </w:pPr>
      <w:hyperlink w:anchor="_Toc179555247" w:history="1">
        <w:r w:rsidR="003E2BF3" w:rsidRPr="00DA109B">
          <w:rPr>
            <w:rStyle w:val="Hyperlink"/>
            <w:noProof/>
          </w:rPr>
          <w:t>Fleet and Travel</w:t>
        </w:r>
        <w:r w:rsidR="003E2BF3">
          <w:rPr>
            <w:noProof/>
            <w:webHidden/>
          </w:rPr>
          <w:tab/>
        </w:r>
        <w:r w:rsidR="003E2BF3">
          <w:rPr>
            <w:noProof/>
            <w:webHidden/>
          </w:rPr>
          <w:fldChar w:fldCharType="begin"/>
        </w:r>
        <w:r w:rsidR="003E2BF3">
          <w:rPr>
            <w:noProof/>
            <w:webHidden/>
          </w:rPr>
          <w:instrText xml:space="preserve"> PAGEREF _Toc179555247 \h </w:instrText>
        </w:r>
        <w:r w:rsidR="003E2BF3">
          <w:rPr>
            <w:noProof/>
            <w:webHidden/>
          </w:rPr>
        </w:r>
        <w:r w:rsidR="003E2BF3">
          <w:rPr>
            <w:noProof/>
            <w:webHidden/>
          </w:rPr>
          <w:fldChar w:fldCharType="separate"/>
        </w:r>
        <w:r>
          <w:rPr>
            <w:noProof/>
            <w:webHidden/>
          </w:rPr>
          <w:t>14</w:t>
        </w:r>
        <w:r w:rsidR="003E2BF3">
          <w:rPr>
            <w:noProof/>
            <w:webHidden/>
          </w:rPr>
          <w:fldChar w:fldCharType="end"/>
        </w:r>
      </w:hyperlink>
    </w:p>
    <w:p w14:paraId="27D1EAA6" w14:textId="2FA4733B" w:rsidR="003E2BF3" w:rsidRDefault="001850F7">
      <w:pPr>
        <w:pStyle w:val="TOC2"/>
        <w:tabs>
          <w:tab w:val="right" w:pos="9854"/>
        </w:tabs>
        <w:rPr>
          <w:rFonts w:eastAsiaTheme="minorEastAsia"/>
          <w:noProof/>
          <w:color w:val="auto"/>
          <w:lang w:eastAsia="en-AU"/>
        </w:rPr>
      </w:pPr>
      <w:hyperlink w:anchor="_Toc179555248" w:history="1">
        <w:r w:rsidR="003E2BF3" w:rsidRPr="00DA109B">
          <w:rPr>
            <w:rStyle w:val="Hyperlink"/>
            <w:noProof/>
          </w:rPr>
          <w:t>Involved participants</w:t>
        </w:r>
        <w:r w:rsidR="003E2BF3">
          <w:rPr>
            <w:noProof/>
            <w:webHidden/>
          </w:rPr>
          <w:tab/>
        </w:r>
        <w:r w:rsidR="003E2BF3">
          <w:rPr>
            <w:noProof/>
            <w:webHidden/>
          </w:rPr>
          <w:fldChar w:fldCharType="begin"/>
        </w:r>
        <w:r w:rsidR="003E2BF3">
          <w:rPr>
            <w:noProof/>
            <w:webHidden/>
          </w:rPr>
          <w:instrText xml:space="preserve"> PAGEREF _Toc179555248 \h </w:instrText>
        </w:r>
        <w:r w:rsidR="003E2BF3">
          <w:rPr>
            <w:noProof/>
            <w:webHidden/>
          </w:rPr>
        </w:r>
        <w:r w:rsidR="003E2BF3">
          <w:rPr>
            <w:noProof/>
            <w:webHidden/>
          </w:rPr>
          <w:fldChar w:fldCharType="separate"/>
        </w:r>
        <w:r>
          <w:rPr>
            <w:noProof/>
            <w:webHidden/>
          </w:rPr>
          <w:t>16</w:t>
        </w:r>
        <w:r w:rsidR="003E2BF3">
          <w:rPr>
            <w:noProof/>
            <w:webHidden/>
          </w:rPr>
          <w:fldChar w:fldCharType="end"/>
        </w:r>
      </w:hyperlink>
    </w:p>
    <w:p w14:paraId="3B23B45A" w14:textId="77777777" w:rsidR="005F794B" w:rsidRPr="005F794B" w:rsidRDefault="00A95970" w:rsidP="009572C9">
      <w:pPr>
        <w:rPr>
          <w:highlight w:val="yellow"/>
          <w:lang w:val="x-none"/>
        </w:rPr>
      </w:pPr>
      <w:r>
        <w:fldChar w:fldCharType="end"/>
      </w:r>
    </w:p>
    <w:p w14:paraId="63CAB690" w14:textId="77777777" w:rsidR="005912BE" w:rsidRPr="00C3007A" w:rsidRDefault="005912BE" w:rsidP="00C3007A">
      <w:pPr>
        <w:tabs>
          <w:tab w:val="center" w:pos="4932"/>
        </w:tabs>
        <w:sectPr w:rsidR="005912BE" w:rsidRPr="00C3007A" w:rsidSect="00BA24FB">
          <w:headerReference w:type="default" r:id="rId18"/>
          <w:footerReference w:type="default" r:id="rId19"/>
          <w:pgSz w:w="11906" w:h="16838" w:code="9"/>
          <w:pgMar w:top="1021" w:right="1021" w:bottom="1021" w:left="1021" w:header="340" w:footer="397" w:gutter="0"/>
          <w:cols w:space="708"/>
          <w:docGrid w:linePitch="360"/>
        </w:sectPr>
      </w:pPr>
    </w:p>
    <w:p w14:paraId="72CA924B" w14:textId="77777777" w:rsidR="00E34865" w:rsidRPr="000954E5" w:rsidRDefault="00E34865" w:rsidP="00E34865">
      <w:pPr>
        <w:pStyle w:val="Heading1"/>
        <w:rPr>
          <w:rFonts w:ascii="Calibri" w:hAnsi="Calibri" w:cs="Calibri"/>
        </w:rPr>
      </w:pPr>
      <w:bookmarkStart w:id="2" w:name="_Toc171521619"/>
      <w:bookmarkStart w:id="3" w:name="_Toc179555234"/>
      <w:r w:rsidRPr="000954E5">
        <w:rPr>
          <w:rFonts w:ascii="Calibri" w:hAnsi="Calibri" w:cs="Calibri"/>
        </w:rPr>
        <w:lastRenderedPageBreak/>
        <w:t>Accountable Authority Sign Off</w:t>
      </w:r>
      <w:bookmarkEnd w:id="2"/>
      <w:bookmarkEnd w:id="3"/>
    </w:p>
    <w:p w14:paraId="605B3B3C" w14:textId="77777777" w:rsidR="00E34865" w:rsidRPr="000954E5" w:rsidRDefault="00E34865" w:rsidP="00E34865">
      <w:pPr>
        <w:pStyle w:val="BodyText1"/>
        <w:rPr>
          <w:rFonts w:ascii="Calibri" w:hAnsi="Calibri" w:cs="Calibri"/>
        </w:rPr>
      </w:pPr>
      <w:r w:rsidRPr="000954E5">
        <w:rPr>
          <w:rFonts w:ascii="Calibri" w:hAnsi="Calibri" w:cs="Calibri"/>
        </w:rPr>
        <w:t xml:space="preserve">The Australian Government released the Net Zero in Government Operations Strategy in November 2023, setting out the overall approach and action required by Commonwealth entities to achieve the APS Net Zero 2030 target. </w:t>
      </w:r>
    </w:p>
    <w:p w14:paraId="26FC4D88" w14:textId="77777777" w:rsidR="00E34865" w:rsidRPr="000954E5" w:rsidRDefault="00E34865" w:rsidP="00E34865">
      <w:pPr>
        <w:pStyle w:val="BodyText1"/>
        <w:rPr>
          <w:rFonts w:ascii="Calibri" w:hAnsi="Calibri" w:cs="Calibri"/>
        </w:rPr>
      </w:pPr>
      <w:r w:rsidRPr="000954E5">
        <w:rPr>
          <w:rFonts w:ascii="Calibri" w:hAnsi="Calibri" w:cs="Calibri"/>
        </w:rPr>
        <w:t xml:space="preserve">The Net Zero in Government Operations Strategy represents a strong commitment by the Australian Government to lead by example on emissions reduction and contribute to the decarbonisation of Australia’s economy. </w:t>
      </w:r>
    </w:p>
    <w:p w14:paraId="383720FD" w14:textId="77777777" w:rsidR="00E34865" w:rsidRPr="000954E5" w:rsidRDefault="00E34865" w:rsidP="00E34865">
      <w:pPr>
        <w:pStyle w:val="BodyText1"/>
        <w:rPr>
          <w:rFonts w:ascii="Calibri" w:hAnsi="Calibri" w:cs="Calibri"/>
        </w:rPr>
      </w:pPr>
      <w:r w:rsidRPr="000954E5">
        <w:rPr>
          <w:rFonts w:ascii="Calibri" w:hAnsi="Calibri" w:cs="Calibri"/>
        </w:rPr>
        <w:t xml:space="preserve">The Department of Infrastructure, Transport, </w:t>
      </w:r>
      <w:bookmarkStart w:id="4" w:name="_GoBack"/>
      <w:r w:rsidRPr="000954E5">
        <w:rPr>
          <w:rFonts w:ascii="Calibri" w:hAnsi="Calibri" w:cs="Calibri"/>
        </w:rPr>
        <w:t>Regional Development</w:t>
      </w:r>
      <w:bookmarkEnd w:id="4"/>
      <w:r w:rsidR="008C1B35">
        <w:rPr>
          <w:rFonts w:ascii="Calibri" w:hAnsi="Calibri" w:cs="Calibri"/>
        </w:rPr>
        <w:t>, Communication</w:t>
      </w:r>
      <w:r w:rsidR="002773AE">
        <w:rPr>
          <w:rFonts w:ascii="Calibri" w:hAnsi="Calibri" w:cs="Calibri"/>
        </w:rPr>
        <w:t>s</w:t>
      </w:r>
      <w:r w:rsidR="008C1B35">
        <w:rPr>
          <w:rFonts w:ascii="Calibri" w:hAnsi="Calibri" w:cs="Calibri"/>
        </w:rPr>
        <w:t xml:space="preserve"> </w:t>
      </w:r>
      <w:r w:rsidRPr="000954E5">
        <w:rPr>
          <w:rFonts w:ascii="Calibri" w:hAnsi="Calibri" w:cs="Calibri"/>
        </w:rPr>
        <w:t>and the Arts is committed to the achievement of the Government’s APS Net Zero 2030 target. The Department of Infrastructure, Transport, Regional Development</w:t>
      </w:r>
      <w:r w:rsidR="003018FC">
        <w:rPr>
          <w:rFonts w:ascii="Calibri" w:hAnsi="Calibri" w:cs="Calibri"/>
        </w:rPr>
        <w:t>, Communications</w:t>
      </w:r>
      <w:r w:rsidRPr="000954E5">
        <w:rPr>
          <w:rFonts w:ascii="Calibri" w:hAnsi="Calibri" w:cs="Calibri"/>
        </w:rPr>
        <w:t xml:space="preserve"> and the Arts is following the APS Net Zero 2030 target in full, as per the Net Zero in Government Operations Strategy. </w:t>
      </w:r>
    </w:p>
    <w:p w14:paraId="35F967CC" w14:textId="77777777" w:rsidR="00E34865" w:rsidRPr="000954E5" w:rsidRDefault="00E34865" w:rsidP="00E34865">
      <w:pPr>
        <w:pStyle w:val="BodyText1"/>
        <w:rPr>
          <w:rFonts w:ascii="Calibri" w:hAnsi="Calibri" w:cs="Calibri"/>
        </w:rPr>
      </w:pPr>
      <w:r w:rsidRPr="000954E5">
        <w:rPr>
          <w:rFonts w:ascii="Calibri" w:hAnsi="Calibri" w:cs="Calibri"/>
        </w:rPr>
        <w:t>This Emissions Reduction Plan describes the priorities and actions Department of Infrastructure, Transport, Regional Development</w:t>
      </w:r>
      <w:r w:rsidR="003018FC">
        <w:rPr>
          <w:rFonts w:ascii="Calibri" w:hAnsi="Calibri" w:cs="Calibri"/>
        </w:rPr>
        <w:t>, Communications</w:t>
      </w:r>
      <w:r w:rsidRPr="000954E5">
        <w:rPr>
          <w:rFonts w:ascii="Calibri" w:hAnsi="Calibri" w:cs="Calibri"/>
        </w:rPr>
        <w:t xml:space="preserve"> and the Arts is taking to reduce our operational emissions and contribute to the APS Net Zero 2030 target.</w:t>
      </w:r>
    </w:p>
    <w:p w14:paraId="3C0FC770" w14:textId="77777777" w:rsidR="00E34865" w:rsidRPr="000954E5" w:rsidRDefault="00E34865" w:rsidP="00E34865">
      <w:pPr>
        <w:pStyle w:val="BodyText1"/>
        <w:rPr>
          <w:rFonts w:ascii="Calibri" w:hAnsi="Calibri" w:cs="Calibri"/>
        </w:rPr>
      </w:pPr>
    </w:p>
    <w:p w14:paraId="4462F4B8" w14:textId="77777777" w:rsidR="00E34865" w:rsidRPr="000954E5" w:rsidRDefault="00E34865" w:rsidP="00E34865">
      <w:pPr>
        <w:pStyle w:val="BodyText1"/>
        <w:rPr>
          <w:rFonts w:ascii="Calibri" w:hAnsi="Calibri" w:cs="Calibri"/>
        </w:rPr>
      </w:pPr>
    </w:p>
    <w:p w14:paraId="2353194D" w14:textId="77777777" w:rsidR="00E34865" w:rsidRPr="000954E5" w:rsidRDefault="003E2BF3" w:rsidP="003E2BF3">
      <w:pPr>
        <w:pStyle w:val="BodyText1"/>
        <w:ind w:left="-284"/>
        <w:rPr>
          <w:rFonts w:ascii="Calibri" w:hAnsi="Calibri" w:cs="Calibri"/>
        </w:rPr>
      </w:pPr>
      <w:r>
        <w:rPr>
          <w:rFonts w:ascii="Calibri" w:hAnsi="Calibri" w:cs="Calibri"/>
          <w:noProof/>
        </w:rPr>
        <w:drawing>
          <wp:inline distT="0" distB="0" distL="0" distR="0" wp14:anchorId="34BD1D79" wp14:editId="56208A44">
            <wp:extent cx="1234800" cy="432000"/>
            <wp:effectExtent l="0" t="0" r="3810" b="6350"/>
            <wp:docPr id="4" name="Picture 4" descr="Jim Bett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imBetts-Signatu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4800" cy="432000"/>
                    </a:xfrm>
                    <a:prstGeom prst="rect">
                      <a:avLst/>
                    </a:prstGeom>
                  </pic:spPr>
                </pic:pic>
              </a:graphicData>
            </a:graphic>
          </wp:inline>
        </w:drawing>
      </w:r>
    </w:p>
    <w:p w14:paraId="45FE6C60" w14:textId="77777777" w:rsidR="004A3726" w:rsidRPr="003E2BF3" w:rsidRDefault="00E34865" w:rsidP="003E2BF3">
      <w:pPr>
        <w:pStyle w:val="BodyText1"/>
      </w:pPr>
      <w:r w:rsidRPr="003E2BF3">
        <w:t>SIGNED BY ACCOUNTABLE AUTHORITY</w:t>
      </w:r>
    </w:p>
    <w:p w14:paraId="4C906AB4" w14:textId="77777777" w:rsidR="00E34865" w:rsidRDefault="00E34865" w:rsidP="00E34865">
      <w:pPr>
        <w:pStyle w:val="BodyText1"/>
        <w:rPr>
          <w:rFonts w:ascii="Calibri" w:hAnsi="Calibri" w:cs="Calibri"/>
        </w:rPr>
      </w:pPr>
    </w:p>
    <w:p w14:paraId="5B5A4E56" w14:textId="77777777" w:rsidR="00E34865" w:rsidRDefault="00E34865">
      <w:pPr>
        <w:suppressAutoHyphens w:val="0"/>
        <w:rPr>
          <w:rFonts w:ascii="Calibri" w:hAnsi="Calibri" w:cs="Calibri"/>
          <w:color w:val="auto"/>
        </w:rPr>
      </w:pPr>
      <w:r>
        <w:rPr>
          <w:rFonts w:ascii="Calibri" w:hAnsi="Calibri" w:cs="Calibri"/>
        </w:rPr>
        <w:br w:type="page"/>
      </w:r>
    </w:p>
    <w:p w14:paraId="327C1601" w14:textId="77777777" w:rsidR="00E34865" w:rsidRPr="00E34865" w:rsidRDefault="00E34865" w:rsidP="00E34865">
      <w:pPr>
        <w:pStyle w:val="Heading1"/>
      </w:pPr>
      <w:bookmarkStart w:id="5" w:name="_Toc179555235"/>
      <w:r w:rsidRPr="00E34865">
        <w:lastRenderedPageBreak/>
        <w:t>Emissions Reduction Plan</w:t>
      </w:r>
      <w:bookmarkEnd w:id="5"/>
    </w:p>
    <w:p w14:paraId="5D64F941" w14:textId="77777777" w:rsidR="00E34865" w:rsidRPr="00E34865" w:rsidRDefault="00E34865" w:rsidP="00E34865">
      <w:pPr>
        <w:pStyle w:val="Heading2"/>
      </w:pPr>
      <w:bookmarkStart w:id="6" w:name="_Toc179555236"/>
      <w:r w:rsidRPr="00E34865">
        <w:t>Purpose</w:t>
      </w:r>
      <w:bookmarkEnd w:id="6"/>
    </w:p>
    <w:p w14:paraId="05BB2B1A" w14:textId="77777777" w:rsidR="00E34865" w:rsidRPr="00E34865" w:rsidRDefault="00E34865" w:rsidP="00E34865">
      <w:pPr>
        <w:pStyle w:val="BodyText1"/>
        <w:rPr>
          <w:rFonts w:ascii="Calibri" w:hAnsi="Calibri" w:cs="Calibri"/>
        </w:rPr>
      </w:pPr>
      <w:r w:rsidRPr="00E34865">
        <w:rPr>
          <w:rFonts w:ascii="Calibri" w:hAnsi="Calibri" w:cs="Calibri"/>
        </w:rPr>
        <w:t>Department of Infrastructure, Transport, Regional Development</w:t>
      </w:r>
      <w:r w:rsidR="002773AE">
        <w:rPr>
          <w:rFonts w:ascii="Calibri" w:hAnsi="Calibri" w:cs="Calibri"/>
        </w:rPr>
        <w:t xml:space="preserve">, Communications </w:t>
      </w:r>
      <w:r w:rsidRPr="00E34865">
        <w:rPr>
          <w:rFonts w:ascii="Calibri" w:hAnsi="Calibri" w:cs="Calibri"/>
        </w:rPr>
        <w:t>and the Arts (DITRDCA) is responsible for managing and implementing emissions reduction initiatives set by the Australian Government’s Net Zero in Government Operations Strategy (the Strategy) developed by Department of Finance. The Strategy sets out the Australian Government’s approach to achieving net zero greenhouse gas emissions from its operations by 2030 and the reinstatement of public emissions reporting.</w:t>
      </w:r>
    </w:p>
    <w:p w14:paraId="78713AEA" w14:textId="77777777" w:rsidR="00E34865" w:rsidRPr="00E34865" w:rsidRDefault="00E34865" w:rsidP="00E34865">
      <w:pPr>
        <w:pStyle w:val="BodyText1"/>
        <w:rPr>
          <w:rFonts w:ascii="Calibri" w:hAnsi="Calibri" w:cs="Calibri"/>
        </w:rPr>
      </w:pPr>
      <w:r w:rsidRPr="00E34865">
        <w:rPr>
          <w:rFonts w:ascii="Calibri" w:hAnsi="Calibri" w:cs="Calibri"/>
        </w:rPr>
        <w:t>The goal of this Emissions Reduction Plan is to provide a pathway for the DITRDCA to contribute to the achievement of the APS Net Zero 2030 target through emissions reduction activities. This plan encompasses existing and new priorities and actions within DITRDCA to reduce emissions.</w:t>
      </w:r>
    </w:p>
    <w:p w14:paraId="2AEE253C" w14:textId="77777777" w:rsidR="00E34865" w:rsidRPr="00E34865" w:rsidRDefault="00E34865" w:rsidP="00E34865">
      <w:pPr>
        <w:pStyle w:val="BodyText1"/>
        <w:rPr>
          <w:rFonts w:ascii="Calibri" w:hAnsi="Calibri" w:cs="Calibri"/>
        </w:rPr>
      </w:pPr>
      <w:r w:rsidRPr="00E34865">
        <w:rPr>
          <w:rFonts w:ascii="Calibri" w:hAnsi="Calibri" w:cs="Calibri"/>
        </w:rPr>
        <w:t>This Emissions Reduction Plan has been completed in accordance with the Strategy, associated guidance and reporting standards for annual emissions reporting.</w:t>
      </w:r>
    </w:p>
    <w:p w14:paraId="0D173CF3" w14:textId="77777777" w:rsidR="00E34865" w:rsidRPr="00E34865" w:rsidRDefault="00E34865" w:rsidP="00E34865">
      <w:pPr>
        <w:pStyle w:val="Heading2"/>
      </w:pPr>
      <w:bookmarkStart w:id="7" w:name="_Toc179555237"/>
      <w:r w:rsidRPr="00E34865">
        <w:t>Net zero greenhouse gas emissions</w:t>
      </w:r>
      <w:bookmarkEnd w:id="7"/>
    </w:p>
    <w:p w14:paraId="4F89FB10" w14:textId="77777777" w:rsidR="00E34865" w:rsidRPr="00E34865" w:rsidRDefault="00E34865" w:rsidP="00E34865">
      <w:pPr>
        <w:pStyle w:val="BodyText1"/>
        <w:rPr>
          <w:rFonts w:ascii="Calibri" w:hAnsi="Calibri" w:cs="Calibri"/>
        </w:rPr>
      </w:pPr>
      <w:r w:rsidRPr="00E34865">
        <w:rPr>
          <w:rFonts w:ascii="Calibri" w:hAnsi="Calibri" w:cs="Calibri"/>
        </w:rPr>
        <w:t xml:space="preserve">APS Net Zero 2030 is the target set by the Australian Government to achieve net zero greenhouse gas emissions from government operations by the year 2030. It includes scope 1 and scope 2 emissions from activities in Australia and its territories, as described in the Strategy. The APS Net Zero 2030 target applies at the aggregate level to non-corporate Commonwealth entities and generally covers the entirety of the entity’s organisation. From an organisational perspective, this means minimising the greenhouse gas emissions that are within our control. </w:t>
      </w:r>
    </w:p>
    <w:p w14:paraId="7B7164E8" w14:textId="77777777" w:rsidR="00E34865" w:rsidRPr="00E34865" w:rsidRDefault="00E34865" w:rsidP="00E34865">
      <w:pPr>
        <w:pStyle w:val="Heading2"/>
      </w:pPr>
      <w:bookmarkStart w:id="8" w:name="_Toc179555238"/>
      <w:r w:rsidRPr="00E34865">
        <w:t>Governance and reporting</w:t>
      </w:r>
      <w:bookmarkEnd w:id="8"/>
    </w:p>
    <w:p w14:paraId="48391F27" w14:textId="77777777" w:rsidR="00E34865" w:rsidRPr="00E34865" w:rsidRDefault="00E34865" w:rsidP="00E34865">
      <w:pPr>
        <w:pStyle w:val="BodyText1"/>
        <w:rPr>
          <w:rFonts w:ascii="Calibri" w:hAnsi="Calibri" w:cs="Calibri"/>
        </w:rPr>
      </w:pPr>
      <w:r w:rsidRPr="00E34865">
        <w:rPr>
          <w:rFonts w:ascii="Calibri" w:hAnsi="Calibri" w:cs="Calibri"/>
        </w:rPr>
        <w:t>Progress against actions identified within this Emissions Reduction Plan, and any additional measures adopted, will be included in our annual reports. This, combined with annual emissions reporting, will be used as a measure of DITRDCA progress towards reducing its emissions.</w:t>
      </w:r>
    </w:p>
    <w:p w14:paraId="526CF335" w14:textId="77777777" w:rsidR="00E34865" w:rsidRPr="00E34865" w:rsidRDefault="00E34865" w:rsidP="00E34865">
      <w:pPr>
        <w:pStyle w:val="BodyText1"/>
        <w:rPr>
          <w:rFonts w:ascii="Calibri" w:hAnsi="Calibri" w:cs="Calibri"/>
        </w:rPr>
      </w:pPr>
      <w:r w:rsidRPr="00E34865">
        <w:rPr>
          <w:rFonts w:ascii="Calibri" w:hAnsi="Calibri" w:cs="Calibri"/>
        </w:rPr>
        <w:t xml:space="preserve">As part of the Net Zero in Government Operations Annual Progress Report, the Department of Finance will aggregate these measures to provide whole-of-Australian Government emissions reporting. </w:t>
      </w:r>
    </w:p>
    <w:p w14:paraId="38BB2281" w14:textId="77777777" w:rsidR="00340E75" w:rsidRDefault="00340E75">
      <w:pPr>
        <w:suppressAutoHyphens w:val="0"/>
        <w:rPr>
          <w:rFonts w:asciiTheme="majorHAnsi" w:eastAsiaTheme="majorEastAsia" w:hAnsiTheme="majorHAnsi" w:cstheme="majorBidi"/>
          <w:color w:val="081E3E" w:themeColor="text2"/>
          <w:sz w:val="36"/>
          <w:szCs w:val="26"/>
        </w:rPr>
      </w:pPr>
      <w:r>
        <w:br w:type="page"/>
      </w:r>
    </w:p>
    <w:p w14:paraId="7E277811" w14:textId="77777777" w:rsidR="00E34865" w:rsidRPr="00E34865" w:rsidRDefault="00E34865" w:rsidP="00E34865">
      <w:pPr>
        <w:pStyle w:val="Heading2"/>
      </w:pPr>
      <w:bookmarkStart w:id="9" w:name="_Toc179555239"/>
      <w:r w:rsidRPr="00E34865">
        <w:lastRenderedPageBreak/>
        <w:t>DITRDCA Operational context</w:t>
      </w:r>
      <w:bookmarkEnd w:id="9"/>
    </w:p>
    <w:p w14:paraId="4B360FC6" w14:textId="77777777" w:rsidR="00E34865" w:rsidRPr="00E34865" w:rsidRDefault="00E34865" w:rsidP="00E34865">
      <w:pPr>
        <w:pStyle w:val="BodyText1"/>
        <w:rPr>
          <w:rFonts w:ascii="Calibri" w:hAnsi="Calibri" w:cs="Calibri"/>
        </w:rPr>
      </w:pPr>
      <w:r w:rsidRPr="00E34865">
        <w:rPr>
          <w:rFonts w:ascii="Calibri" w:hAnsi="Calibri" w:cs="Calibri"/>
        </w:rPr>
        <w:t xml:space="preserve">Currently, DITRDCA operates across all Australian states and territories. Its built facilities, managed by </w:t>
      </w:r>
      <w:proofErr w:type="spellStart"/>
      <w:r w:rsidRPr="00E34865">
        <w:rPr>
          <w:rFonts w:ascii="Calibri" w:hAnsi="Calibri" w:cs="Calibri"/>
        </w:rPr>
        <w:t>Ventia</w:t>
      </w:r>
      <w:proofErr w:type="spellEnd"/>
      <w:r w:rsidRPr="00E34865">
        <w:rPr>
          <w:rFonts w:ascii="Calibri" w:hAnsi="Calibri" w:cs="Calibri"/>
        </w:rPr>
        <w:t>, include 16 commercially leased office spaces, one warehouse and one cafe with a total net lettable area (NLA) of 47,015m</w:t>
      </w:r>
      <w:r w:rsidRPr="00554DF0">
        <w:rPr>
          <w:rFonts w:ascii="Calibri" w:hAnsi="Calibri" w:cs="Calibri"/>
          <w:vertAlign w:val="superscript"/>
        </w:rPr>
        <w:t>2</w:t>
      </w:r>
      <w:r w:rsidRPr="00E34865">
        <w:rPr>
          <w:rFonts w:ascii="Calibri" w:hAnsi="Calibri" w:cs="Calibri"/>
        </w:rPr>
        <w:t>. Excluded sites include six commercial offices and six sub-leased work-points which are all under MoU hosting agreements.</w:t>
      </w:r>
    </w:p>
    <w:p w14:paraId="7407F279" w14:textId="77777777" w:rsidR="00E34865" w:rsidRPr="00E34865" w:rsidRDefault="00E34865" w:rsidP="00E34865">
      <w:pPr>
        <w:pStyle w:val="BodyText1"/>
        <w:rPr>
          <w:rFonts w:ascii="Calibri" w:hAnsi="Calibri" w:cs="Calibri"/>
        </w:rPr>
      </w:pPr>
      <w:r w:rsidRPr="00E34865">
        <w:rPr>
          <w:rFonts w:ascii="Calibri" w:hAnsi="Calibri" w:cs="Calibri"/>
        </w:rPr>
        <w:t>DITRDCA operates six fleet vehicles, consisting of four light passenger vehicles, one hybrid and one electric vehicle.</w:t>
      </w:r>
    </w:p>
    <w:p w14:paraId="6FEDFA19" w14:textId="77777777" w:rsidR="00E34865" w:rsidRPr="00E34865" w:rsidRDefault="00E34865" w:rsidP="00E34865">
      <w:pPr>
        <w:pStyle w:val="BodyText1"/>
        <w:rPr>
          <w:rFonts w:ascii="Calibri" w:hAnsi="Calibri" w:cs="Calibri"/>
        </w:rPr>
      </w:pPr>
      <w:r w:rsidRPr="00E34865">
        <w:rPr>
          <w:rFonts w:ascii="Calibri" w:hAnsi="Calibri" w:cs="Calibri"/>
        </w:rPr>
        <w:t>DITRDCA are currently undergoing an office consolidation project, with four Canberra offices relocating into a new build in 2026-27. This is intended to optimise site operations, reduce emissions resulting from activities including energy consumption, water consumption, waste generation, and work point redundancy.</w:t>
      </w:r>
    </w:p>
    <w:p w14:paraId="17A091E3" w14:textId="77777777" w:rsidR="00E34865" w:rsidRPr="00E34865" w:rsidRDefault="00E34865" w:rsidP="00E34865">
      <w:pPr>
        <w:pStyle w:val="BodyText1"/>
        <w:rPr>
          <w:rFonts w:ascii="Calibri" w:hAnsi="Calibri" w:cs="Calibri"/>
        </w:rPr>
      </w:pPr>
      <w:r w:rsidRPr="00E34865">
        <w:rPr>
          <w:rFonts w:ascii="Calibri" w:hAnsi="Calibri" w:cs="Calibri"/>
        </w:rPr>
        <w:t>DITRDCA has implemented a range of measures to reduce its impact on the environment. This Plan builds on these key actions and provides a more holistic approach to achieve sustainability and net zero carbon emissions across all areas and functions of DITRDCA including facilities and operations.</w:t>
      </w:r>
    </w:p>
    <w:p w14:paraId="06096E3C" w14:textId="77777777" w:rsidR="00E34865" w:rsidRPr="00E34865" w:rsidRDefault="00E34865" w:rsidP="00E34865">
      <w:pPr>
        <w:pStyle w:val="Bullet1"/>
      </w:pPr>
      <w:r w:rsidRPr="00E34865">
        <w:t>DITRDCA’s property portfolio is fully electrified, with no gas or other fuel sources used to energise sites</w:t>
      </w:r>
    </w:p>
    <w:p w14:paraId="32D6B330" w14:textId="77777777" w:rsidR="00E34865" w:rsidRPr="00E34865" w:rsidRDefault="00E34865" w:rsidP="00E34865">
      <w:pPr>
        <w:pStyle w:val="Bullet1"/>
      </w:pPr>
      <w:r w:rsidRPr="00E34865">
        <w:t>Completed a Type-2 Energy audit at the Art Bank, Waterloo to identify opportunities for energy efficiency</w:t>
      </w:r>
    </w:p>
    <w:p w14:paraId="71A50589" w14:textId="77777777" w:rsidR="00E34865" w:rsidRPr="00831EF9" w:rsidRDefault="00E34865" w:rsidP="00831EF9">
      <w:pPr>
        <w:pStyle w:val="Bullet1"/>
      </w:pPr>
      <w:r w:rsidRPr="00E34865">
        <w:t xml:space="preserve">Replaced aging IT systems </w:t>
      </w:r>
      <w:r w:rsidRPr="00831EF9">
        <w:t>with energy efficient models</w:t>
      </w:r>
    </w:p>
    <w:p w14:paraId="62D25573" w14:textId="77777777" w:rsidR="00E34865" w:rsidRPr="00831EF9" w:rsidRDefault="00E34865" w:rsidP="00831EF9">
      <w:pPr>
        <w:pStyle w:val="Bullet1"/>
      </w:pPr>
      <w:r w:rsidRPr="00831EF9">
        <w:t xml:space="preserve">Introduced printer cartridge and toner recycling </w:t>
      </w:r>
    </w:p>
    <w:p w14:paraId="3A250035" w14:textId="77777777" w:rsidR="00E34865" w:rsidRPr="00831EF9" w:rsidRDefault="00E34865" w:rsidP="00831EF9">
      <w:pPr>
        <w:pStyle w:val="Bullet1"/>
      </w:pPr>
      <w:r w:rsidRPr="00831EF9">
        <w:t>Introduced co-mingled recycling, organics, paper, and other waste diversion services at some facilities</w:t>
      </w:r>
    </w:p>
    <w:p w14:paraId="3885CC84" w14:textId="77777777" w:rsidR="00E34865" w:rsidRPr="00831EF9" w:rsidRDefault="00E34865" w:rsidP="00831EF9">
      <w:pPr>
        <w:pStyle w:val="Bullet1"/>
      </w:pPr>
      <w:r w:rsidRPr="00831EF9">
        <w:t>Increased the use of carbon neutral paper in offices</w:t>
      </w:r>
    </w:p>
    <w:p w14:paraId="0003C6F0" w14:textId="77777777" w:rsidR="00E34865" w:rsidRPr="00831EF9" w:rsidRDefault="00E34865" w:rsidP="00831EF9">
      <w:pPr>
        <w:pStyle w:val="Bullet1"/>
      </w:pPr>
      <w:r w:rsidRPr="00831EF9">
        <w:t>Introduced one hybrid and one electric vehicle</w:t>
      </w:r>
    </w:p>
    <w:p w14:paraId="2BF396A4" w14:textId="77777777" w:rsidR="00E34865" w:rsidRPr="00E34865" w:rsidRDefault="00E34865" w:rsidP="00831EF9">
      <w:pPr>
        <w:pStyle w:val="Bullet1"/>
      </w:pPr>
      <w:r w:rsidRPr="00831EF9">
        <w:t>Landlord installed an electric chargin</w:t>
      </w:r>
      <w:r w:rsidRPr="00E34865">
        <w:t xml:space="preserve">g station at its </w:t>
      </w:r>
      <w:proofErr w:type="spellStart"/>
      <w:r w:rsidRPr="00E34865">
        <w:t>Alinga</w:t>
      </w:r>
      <w:proofErr w:type="spellEnd"/>
      <w:r w:rsidRPr="00E34865">
        <w:t xml:space="preserve"> Street site</w:t>
      </w:r>
    </w:p>
    <w:p w14:paraId="3AE6E6EC" w14:textId="77777777" w:rsidR="00E34865" w:rsidRPr="00E34865" w:rsidRDefault="00E34865" w:rsidP="00E34865">
      <w:pPr>
        <w:pStyle w:val="Bullet1"/>
      </w:pPr>
      <w:r w:rsidRPr="00E34865">
        <w:t>Solar PV at four sites, including an installation at the Phillip Law site that DITRDCA receive rebates</w:t>
      </w:r>
    </w:p>
    <w:p w14:paraId="4735CF20" w14:textId="77777777" w:rsidR="00E34865" w:rsidRPr="00E34865" w:rsidRDefault="00E34865" w:rsidP="00E34865">
      <w:pPr>
        <w:pStyle w:val="Bullet1"/>
      </w:pPr>
      <w:r w:rsidRPr="00E34865">
        <w:t>Installed energy-efficient lighting and automated lighting controls at multiple tenancies</w:t>
      </w:r>
    </w:p>
    <w:p w14:paraId="7657E99F" w14:textId="77777777" w:rsidR="00E34865" w:rsidRPr="00E34865" w:rsidRDefault="00E34865" w:rsidP="00E34865">
      <w:pPr>
        <w:pStyle w:val="Bullet1"/>
      </w:pPr>
      <w:r w:rsidRPr="00E34865">
        <w:t>Use of open-plan floor designs to maximise natural light</w:t>
      </w:r>
    </w:p>
    <w:p w14:paraId="25AA614A" w14:textId="77777777" w:rsidR="00E34865" w:rsidRPr="00E34865" w:rsidRDefault="00E34865" w:rsidP="00E34865">
      <w:pPr>
        <w:pStyle w:val="Bullet1"/>
      </w:pPr>
      <w:r w:rsidRPr="00E34865">
        <w:t xml:space="preserve">Ensured best practice use of paints, adhesive and materials to minimize volatile organic compounds </w:t>
      </w:r>
    </w:p>
    <w:p w14:paraId="14631659" w14:textId="77777777" w:rsidR="00340E75" w:rsidRDefault="00340E75">
      <w:pPr>
        <w:suppressAutoHyphens w:val="0"/>
        <w:rPr>
          <w:rFonts w:asciiTheme="majorHAnsi" w:eastAsiaTheme="majorEastAsia" w:hAnsiTheme="majorHAnsi" w:cstheme="majorBidi"/>
          <w:color w:val="081E3E" w:themeColor="text2"/>
          <w:sz w:val="36"/>
          <w:szCs w:val="26"/>
        </w:rPr>
      </w:pPr>
      <w:r>
        <w:br w:type="page"/>
      </w:r>
    </w:p>
    <w:p w14:paraId="385D0C3B" w14:textId="77777777" w:rsidR="00E34865" w:rsidRPr="00E34865" w:rsidRDefault="00E34865" w:rsidP="00E34865">
      <w:pPr>
        <w:pStyle w:val="Heading2"/>
      </w:pPr>
      <w:bookmarkStart w:id="10" w:name="_Toc179555240"/>
      <w:r w:rsidRPr="00E34865">
        <w:lastRenderedPageBreak/>
        <w:t>Baseline emissions</w:t>
      </w:r>
      <w:bookmarkEnd w:id="10"/>
    </w:p>
    <w:p w14:paraId="64AAFA3D" w14:textId="77777777" w:rsidR="00E34865" w:rsidRPr="00E34865" w:rsidRDefault="00E34865" w:rsidP="00E34865">
      <w:pPr>
        <w:pStyle w:val="BodyText1"/>
        <w:rPr>
          <w:rFonts w:ascii="Calibri" w:hAnsi="Calibri" w:cs="Calibri"/>
        </w:rPr>
      </w:pPr>
      <w:r w:rsidRPr="00E34865">
        <w:rPr>
          <w:rFonts w:ascii="Calibri" w:hAnsi="Calibri" w:cs="Calibri"/>
        </w:rPr>
        <w:t xml:space="preserve">Baseline emissions are a record of greenhouse gases that have been produced in the past and were produced prior to the introduction of any strategies to reduce emissions. The baseline emissions from financial year 2022-23 are the reference point against which emissions reduction actions can be measured. </w:t>
      </w:r>
    </w:p>
    <w:p w14:paraId="0E4EE8F4" w14:textId="77777777" w:rsidR="00E34865" w:rsidRPr="00E34865" w:rsidRDefault="00E34865" w:rsidP="00E34865">
      <w:pPr>
        <w:pStyle w:val="BodyText1"/>
        <w:rPr>
          <w:rFonts w:ascii="Calibri" w:hAnsi="Calibri" w:cs="Calibri"/>
        </w:rPr>
      </w:pPr>
      <w:r w:rsidRPr="00E34865">
        <w:rPr>
          <w:rFonts w:ascii="Calibri" w:hAnsi="Calibri" w:cs="Calibri"/>
        </w:rPr>
        <w:t>The baseline emissions for this plan focus on scope 1 and scope 2 emissions, consistent with the APS Net Zero 2030 target. Electricity-related emissions were calculated using the location-based method. The complete 2022-23 greenhouse gas emissions inventory tables for DITRDCA are presented in our 2022-23 annual report.</w:t>
      </w:r>
    </w:p>
    <w:tbl>
      <w:tblPr>
        <w:tblStyle w:val="DefaultTable1"/>
        <w:tblW w:w="0" w:type="auto"/>
        <w:tblLook w:val="04A0" w:firstRow="1" w:lastRow="0" w:firstColumn="1" w:lastColumn="0" w:noHBand="0" w:noVBand="1"/>
      </w:tblPr>
      <w:tblGrid>
        <w:gridCol w:w="4927"/>
        <w:gridCol w:w="4927"/>
      </w:tblGrid>
      <w:tr w:rsidR="00E34865" w:rsidRPr="00E34865" w14:paraId="6A7B9F1E" w14:textId="77777777" w:rsidTr="00796E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shd w:val="clear" w:color="auto" w:fill="008089" w:themeFill="accent2"/>
          </w:tcPr>
          <w:p w14:paraId="044B969C" w14:textId="77777777" w:rsidR="00E34865" w:rsidRPr="00796E8D" w:rsidRDefault="00E34865" w:rsidP="00447300">
            <w:pPr>
              <w:pStyle w:val="BodyText1"/>
              <w:rPr>
                <w:rFonts w:ascii="Calibri" w:hAnsi="Calibri" w:cs="Calibri"/>
                <w:color w:val="FFFFFF" w:themeColor="background1"/>
              </w:rPr>
            </w:pPr>
            <w:r w:rsidRPr="00796E8D">
              <w:rPr>
                <w:rFonts w:ascii="Calibri" w:hAnsi="Calibri" w:cs="Calibri"/>
                <w:color w:val="FFFFFF" w:themeColor="background1"/>
              </w:rPr>
              <w:t>Baseline year</w:t>
            </w:r>
          </w:p>
        </w:tc>
        <w:tc>
          <w:tcPr>
            <w:tcW w:w="4927" w:type="dxa"/>
            <w:shd w:val="clear" w:color="auto" w:fill="008089" w:themeFill="accent2"/>
          </w:tcPr>
          <w:p w14:paraId="62DD9A76" w14:textId="77777777" w:rsidR="00E34865" w:rsidRPr="00796E8D" w:rsidRDefault="00E34865" w:rsidP="00447300">
            <w:pPr>
              <w:pStyle w:val="BodyText1"/>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796E8D">
              <w:rPr>
                <w:rFonts w:ascii="Calibri" w:hAnsi="Calibri" w:cs="Calibri"/>
                <w:color w:val="FFFFFF" w:themeColor="background1"/>
              </w:rPr>
              <w:t>Financial year 2022-23</w:t>
            </w:r>
          </w:p>
        </w:tc>
      </w:tr>
      <w:tr w:rsidR="00E34865" w:rsidRPr="00E34865" w14:paraId="44834BAE" w14:textId="77777777" w:rsidTr="00E34865">
        <w:tc>
          <w:tcPr>
            <w:cnfStyle w:val="001000000000" w:firstRow="0" w:lastRow="0" w:firstColumn="1" w:lastColumn="0" w:oddVBand="0" w:evenVBand="0" w:oddHBand="0" w:evenHBand="0" w:firstRowFirstColumn="0" w:firstRowLastColumn="0" w:lastRowFirstColumn="0" w:lastRowLastColumn="0"/>
            <w:tcW w:w="4927" w:type="dxa"/>
          </w:tcPr>
          <w:p w14:paraId="23944493" w14:textId="77777777" w:rsidR="00E34865" w:rsidRPr="00E34865" w:rsidRDefault="00E34865" w:rsidP="00447300">
            <w:pPr>
              <w:pStyle w:val="BodyText1"/>
              <w:rPr>
                <w:rFonts w:ascii="Calibri" w:hAnsi="Calibri" w:cs="Calibri"/>
              </w:rPr>
            </w:pPr>
            <w:r w:rsidRPr="00E34865">
              <w:rPr>
                <w:rFonts w:ascii="Calibri" w:hAnsi="Calibri" w:cs="Calibri"/>
              </w:rPr>
              <w:t>Scope 1 emissions</w:t>
            </w:r>
          </w:p>
        </w:tc>
        <w:tc>
          <w:tcPr>
            <w:tcW w:w="4927" w:type="dxa"/>
          </w:tcPr>
          <w:p w14:paraId="0A178CDA" w14:textId="77777777" w:rsidR="00E34865" w:rsidRPr="00E34865" w:rsidRDefault="00E34865" w:rsidP="00447300">
            <w:pPr>
              <w:pStyle w:val="BodyText1"/>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34865">
              <w:rPr>
                <w:rFonts w:ascii="Calibri" w:hAnsi="Calibri" w:cs="Calibri"/>
              </w:rPr>
              <w:t>11 tCO</w:t>
            </w:r>
            <w:r w:rsidRPr="00E34865">
              <w:rPr>
                <w:rFonts w:ascii="Calibri" w:hAnsi="Calibri" w:cs="Calibri"/>
                <w:vertAlign w:val="subscript"/>
              </w:rPr>
              <w:t>2</w:t>
            </w:r>
            <w:r w:rsidRPr="00E34865">
              <w:rPr>
                <w:rFonts w:ascii="Calibri" w:hAnsi="Calibri" w:cs="Calibri"/>
              </w:rPr>
              <w:t>e</w:t>
            </w:r>
          </w:p>
        </w:tc>
      </w:tr>
      <w:tr w:rsidR="00E34865" w:rsidRPr="00E34865" w14:paraId="0B02DEFE" w14:textId="77777777" w:rsidTr="00E34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7BFB2CCC" w14:textId="77777777" w:rsidR="00E34865" w:rsidRPr="00E34865" w:rsidRDefault="00E34865" w:rsidP="00447300">
            <w:pPr>
              <w:pStyle w:val="BodyText1"/>
              <w:rPr>
                <w:rFonts w:ascii="Calibri" w:hAnsi="Calibri" w:cs="Calibri"/>
              </w:rPr>
            </w:pPr>
            <w:r w:rsidRPr="00E34865">
              <w:rPr>
                <w:rFonts w:ascii="Calibri" w:hAnsi="Calibri" w:cs="Calibri"/>
              </w:rPr>
              <w:t>Scope 2 emissions</w:t>
            </w:r>
          </w:p>
        </w:tc>
        <w:tc>
          <w:tcPr>
            <w:tcW w:w="4927" w:type="dxa"/>
          </w:tcPr>
          <w:p w14:paraId="6DF27F19" w14:textId="77777777" w:rsidR="00E34865" w:rsidRPr="00E34865" w:rsidRDefault="00E34865" w:rsidP="00447300">
            <w:pPr>
              <w:pStyle w:val="BodyText1"/>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E34865">
              <w:rPr>
                <w:rFonts w:ascii="Calibri" w:hAnsi="Calibri" w:cs="Calibri"/>
              </w:rPr>
              <w:t>2,259 tCO</w:t>
            </w:r>
            <w:r w:rsidRPr="00E34865">
              <w:rPr>
                <w:rFonts w:ascii="Calibri" w:hAnsi="Calibri" w:cs="Calibri"/>
                <w:vertAlign w:val="subscript"/>
              </w:rPr>
              <w:t>2</w:t>
            </w:r>
            <w:r w:rsidRPr="00E34865">
              <w:rPr>
                <w:rFonts w:ascii="Calibri" w:hAnsi="Calibri" w:cs="Calibri"/>
              </w:rPr>
              <w:t>e</w:t>
            </w:r>
          </w:p>
        </w:tc>
      </w:tr>
      <w:tr w:rsidR="00E34865" w:rsidRPr="00E34865" w14:paraId="19584FFF" w14:textId="77777777" w:rsidTr="00E34865">
        <w:tc>
          <w:tcPr>
            <w:cnfStyle w:val="001000000000" w:firstRow="0" w:lastRow="0" w:firstColumn="1" w:lastColumn="0" w:oddVBand="0" w:evenVBand="0" w:oddHBand="0" w:evenHBand="0" w:firstRowFirstColumn="0" w:firstRowLastColumn="0" w:lastRowFirstColumn="0" w:lastRowLastColumn="0"/>
            <w:tcW w:w="4927" w:type="dxa"/>
          </w:tcPr>
          <w:p w14:paraId="083161F6" w14:textId="77777777" w:rsidR="00E34865" w:rsidRPr="00E34865" w:rsidRDefault="00E34865" w:rsidP="00447300">
            <w:pPr>
              <w:pStyle w:val="BodyText1"/>
              <w:rPr>
                <w:rFonts w:ascii="Calibri" w:hAnsi="Calibri" w:cs="Calibri"/>
              </w:rPr>
            </w:pPr>
            <w:r w:rsidRPr="00E34865">
              <w:rPr>
                <w:rFonts w:ascii="Calibri" w:hAnsi="Calibri" w:cs="Calibri"/>
              </w:rPr>
              <w:t>Scope 3 emissions</w:t>
            </w:r>
            <w:r w:rsidR="00406428">
              <w:rPr>
                <w:rStyle w:val="FootnoteReference"/>
                <w:rFonts w:ascii="Calibri" w:hAnsi="Calibri" w:cs="Calibri"/>
              </w:rPr>
              <w:footnoteReference w:id="1"/>
            </w:r>
            <w:r w:rsidRPr="00E34865">
              <w:rPr>
                <w:rFonts w:ascii="Calibri" w:hAnsi="Calibri" w:cs="Calibri"/>
              </w:rPr>
              <w:t xml:space="preserve"> </w:t>
            </w:r>
          </w:p>
        </w:tc>
        <w:tc>
          <w:tcPr>
            <w:tcW w:w="4927" w:type="dxa"/>
          </w:tcPr>
          <w:p w14:paraId="6987C9DF" w14:textId="77777777" w:rsidR="00E34865" w:rsidRPr="00E34865" w:rsidRDefault="00E34865" w:rsidP="00447300">
            <w:pPr>
              <w:pStyle w:val="BodyText1"/>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34865">
              <w:rPr>
                <w:rFonts w:ascii="Calibri" w:hAnsi="Calibri" w:cs="Calibri"/>
              </w:rPr>
              <w:t>191 tCO</w:t>
            </w:r>
            <w:r w:rsidRPr="00E34865">
              <w:rPr>
                <w:rFonts w:ascii="Calibri" w:hAnsi="Calibri" w:cs="Calibri"/>
                <w:vertAlign w:val="subscript"/>
              </w:rPr>
              <w:t>2</w:t>
            </w:r>
            <w:r w:rsidRPr="00E34865">
              <w:rPr>
                <w:rFonts w:ascii="Calibri" w:hAnsi="Calibri" w:cs="Calibri"/>
              </w:rPr>
              <w:t>e</w:t>
            </w:r>
          </w:p>
        </w:tc>
      </w:tr>
      <w:tr w:rsidR="00E34865" w:rsidRPr="00E34865" w14:paraId="73B8AD8F" w14:textId="77777777" w:rsidTr="00E34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6C01B743" w14:textId="77777777" w:rsidR="00E34865" w:rsidRPr="00E34865" w:rsidRDefault="00E34865" w:rsidP="00447300">
            <w:pPr>
              <w:pStyle w:val="BodyText1"/>
              <w:rPr>
                <w:rFonts w:ascii="Calibri" w:hAnsi="Calibri" w:cs="Calibri"/>
              </w:rPr>
            </w:pPr>
            <w:r w:rsidRPr="00E34865">
              <w:rPr>
                <w:rFonts w:ascii="Calibri" w:hAnsi="Calibri" w:cs="Calibri"/>
              </w:rPr>
              <w:t>Total emissions</w:t>
            </w:r>
          </w:p>
        </w:tc>
        <w:tc>
          <w:tcPr>
            <w:tcW w:w="4927" w:type="dxa"/>
          </w:tcPr>
          <w:p w14:paraId="18E06613" w14:textId="77777777" w:rsidR="00E34865" w:rsidRPr="00E34865" w:rsidRDefault="00E34865" w:rsidP="00447300">
            <w:pPr>
              <w:pStyle w:val="BodyText1"/>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E34865">
              <w:rPr>
                <w:rFonts w:ascii="Calibri" w:hAnsi="Calibri" w:cs="Calibri"/>
              </w:rPr>
              <w:t>2,459 tCO</w:t>
            </w:r>
            <w:r w:rsidRPr="00E34865">
              <w:rPr>
                <w:rFonts w:ascii="Calibri" w:hAnsi="Calibri" w:cs="Calibri"/>
                <w:vertAlign w:val="subscript"/>
              </w:rPr>
              <w:t>2</w:t>
            </w:r>
            <w:r w:rsidRPr="00E34865">
              <w:rPr>
                <w:rFonts w:ascii="Calibri" w:hAnsi="Calibri" w:cs="Calibri"/>
              </w:rPr>
              <w:t>e</w:t>
            </w:r>
          </w:p>
        </w:tc>
      </w:tr>
    </w:tbl>
    <w:p w14:paraId="0EE72BCE" w14:textId="77777777" w:rsidR="00E34865" w:rsidRPr="00E34865" w:rsidRDefault="00E34865" w:rsidP="00E34865">
      <w:pPr>
        <w:pStyle w:val="Heading2"/>
      </w:pPr>
      <w:bookmarkStart w:id="11" w:name="_Toc179555241"/>
      <w:r w:rsidRPr="00E34865">
        <w:t>Engagement</w:t>
      </w:r>
      <w:bookmarkEnd w:id="11"/>
    </w:p>
    <w:p w14:paraId="55884431" w14:textId="77777777" w:rsidR="00E34865" w:rsidRPr="00E34865" w:rsidRDefault="00E34865" w:rsidP="00E34865">
      <w:pPr>
        <w:pStyle w:val="BodyText1"/>
        <w:rPr>
          <w:rFonts w:ascii="Calibri" w:hAnsi="Calibri" w:cs="Calibri"/>
        </w:rPr>
      </w:pPr>
      <w:r w:rsidRPr="00E34865">
        <w:rPr>
          <w:rFonts w:ascii="Calibri" w:hAnsi="Calibri" w:cs="Calibri"/>
        </w:rPr>
        <w:t>In the development of this plan DITRDCA has been working with</w:t>
      </w:r>
    </w:p>
    <w:p w14:paraId="67ACFB24" w14:textId="77777777" w:rsidR="00E34865" w:rsidRPr="00E34865" w:rsidRDefault="00E34865" w:rsidP="00E34865">
      <w:pPr>
        <w:pStyle w:val="Bullet1"/>
      </w:pPr>
      <w:r w:rsidRPr="00E34865">
        <w:t>Fleet &amp; Travel Services</w:t>
      </w:r>
    </w:p>
    <w:p w14:paraId="722B9121" w14:textId="77777777" w:rsidR="00E34865" w:rsidRPr="00E34865" w:rsidRDefault="00E34865" w:rsidP="00E34865">
      <w:pPr>
        <w:pStyle w:val="Bullet1"/>
      </w:pPr>
      <w:r w:rsidRPr="00E34865">
        <w:t>Strategy, Architecture &amp; Cyber Security</w:t>
      </w:r>
    </w:p>
    <w:p w14:paraId="0C6BA543" w14:textId="77777777" w:rsidR="00E34865" w:rsidRPr="00E34865" w:rsidRDefault="00E34865" w:rsidP="00E34865">
      <w:pPr>
        <w:pStyle w:val="Bullet1"/>
      </w:pPr>
      <w:r w:rsidRPr="00E34865">
        <w:t>Net Zero Unit</w:t>
      </w:r>
    </w:p>
    <w:p w14:paraId="18AFC200" w14:textId="77777777" w:rsidR="00E34865" w:rsidRPr="00E34865" w:rsidRDefault="00E34865" w:rsidP="00E34865">
      <w:pPr>
        <w:pStyle w:val="Bullet1"/>
      </w:pPr>
      <w:r w:rsidRPr="00E34865">
        <w:t>Property Services</w:t>
      </w:r>
    </w:p>
    <w:p w14:paraId="29B2387E" w14:textId="77777777" w:rsidR="00E34865" w:rsidRPr="00E34865" w:rsidRDefault="00E34865" w:rsidP="00E34865">
      <w:pPr>
        <w:pStyle w:val="Bullet1"/>
      </w:pPr>
      <w:r w:rsidRPr="00E34865">
        <w:t>Regions, Cities and Territories</w:t>
      </w:r>
    </w:p>
    <w:p w14:paraId="352DFFFB" w14:textId="77777777" w:rsidR="00E34865" w:rsidRPr="00E34865" w:rsidRDefault="00E34865" w:rsidP="00E34865">
      <w:pPr>
        <w:pStyle w:val="Bullet1"/>
      </w:pPr>
      <w:r w:rsidRPr="00E34865">
        <w:t xml:space="preserve">PSP Service Provider – </w:t>
      </w:r>
      <w:proofErr w:type="spellStart"/>
      <w:r w:rsidRPr="00E34865">
        <w:t>Ventia</w:t>
      </w:r>
      <w:proofErr w:type="spellEnd"/>
    </w:p>
    <w:p w14:paraId="40C22197" w14:textId="77777777" w:rsidR="00E34865" w:rsidRPr="00E34865" w:rsidRDefault="00E34865" w:rsidP="00E34865">
      <w:pPr>
        <w:pStyle w:val="Heading2"/>
      </w:pPr>
      <w:bookmarkStart w:id="12" w:name="_Toc179555242"/>
      <w:r w:rsidRPr="00E34865">
        <w:t>Emissions reduction targets</w:t>
      </w:r>
      <w:bookmarkEnd w:id="12"/>
    </w:p>
    <w:p w14:paraId="728F7CC9" w14:textId="77777777" w:rsidR="00E34865" w:rsidRPr="00E34865" w:rsidRDefault="00E34865" w:rsidP="00E34865">
      <w:pPr>
        <w:pStyle w:val="BodyText1"/>
        <w:rPr>
          <w:rFonts w:ascii="Calibri" w:hAnsi="Calibri" w:cs="Calibri"/>
        </w:rPr>
      </w:pPr>
      <w:r w:rsidRPr="00E34865">
        <w:rPr>
          <w:rFonts w:ascii="Calibri" w:hAnsi="Calibri" w:cs="Calibri"/>
        </w:rPr>
        <w:t xml:space="preserve">DITRDCA is following the APS Net Zero 2030 target in full, as per the Net Zero in Government Operations Strategy. The target covers the entirety of our entity’s operations within Australia and its territories for scope 1 and scope 2 emissions, as described in the Strategy. </w:t>
      </w:r>
    </w:p>
    <w:p w14:paraId="05B3308C" w14:textId="77777777" w:rsidR="009572C9" w:rsidRDefault="009572C9">
      <w:pPr>
        <w:suppressAutoHyphens w:val="0"/>
        <w:rPr>
          <w:rFonts w:asciiTheme="majorHAnsi" w:eastAsiaTheme="majorEastAsia" w:hAnsiTheme="majorHAnsi" w:cstheme="majorBidi"/>
          <w:color w:val="081E3E" w:themeColor="text2"/>
          <w:sz w:val="36"/>
          <w:szCs w:val="26"/>
        </w:rPr>
      </w:pPr>
      <w:r>
        <w:br w:type="page"/>
      </w:r>
    </w:p>
    <w:p w14:paraId="465A1259" w14:textId="77777777" w:rsidR="00E34865" w:rsidRPr="00E34865" w:rsidRDefault="00E34865" w:rsidP="00E34865">
      <w:pPr>
        <w:pStyle w:val="Heading2"/>
      </w:pPr>
      <w:bookmarkStart w:id="13" w:name="_Toc179555243"/>
      <w:r w:rsidRPr="00E34865">
        <w:lastRenderedPageBreak/>
        <w:t>Priorities and actions</w:t>
      </w:r>
      <w:bookmarkEnd w:id="13"/>
      <w:r w:rsidRPr="00E34865">
        <w:t xml:space="preserve"> </w:t>
      </w:r>
    </w:p>
    <w:p w14:paraId="087EAF9C" w14:textId="77777777" w:rsidR="00E34865" w:rsidRPr="00E34865" w:rsidRDefault="00E34865" w:rsidP="00E34865">
      <w:pPr>
        <w:pStyle w:val="BodyText1"/>
        <w:rPr>
          <w:rFonts w:ascii="Calibri" w:hAnsi="Calibri" w:cs="Calibri"/>
        </w:rPr>
      </w:pPr>
      <w:r w:rsidRPr="00E34865">
        <w:rPr>
          <w:rFonts w:ascii="Calibri" w:hAnsi="Calibri" w:cs="Calibri"/>
        </w:rPr>
        <w:t xml:space="preserve">For DITRDCA to contribute to the achievement of the APS Net Zero 2030 target, targeted action on existing emissions reduction measures and the introduction of further or new measures is required. These actions are summarised in the following points, with further detail provided below: </w:t>
      </w:r>
    </w:p>
    <w:p w14:paraId="7F23ADE3" w14:textId="77777777" w:rsidR="00E34865" w:rsidRPr="00E34865" w:rsidRDefault="00E34865" w:rsidP="00E34865">
      <w:pPr>
        <w:pStyle w:val="Bullet1"/>
      </w:pPr>
      <w:r w:rsidRPr="00E34865">
        <w:t>Ensure all relevant sites hold a NABERS Energy rating of 5.5-stars or more</w:t>
      </w:r>
    </w:p>
    <w:p w14:paraId="16D2E2D7" w14:textId="77777777" w:rsidR="00E34865" w:rsidRPr="00E34865" w:rsidRDefault="00E34865" w:rsidP="00E34865">
      <w:pPr>
        <w:pStyle w:val="Bullet1"/>
      </w:pPr>
      <w:r w:rsidRPr="00E34865">
        <w:t>Procuring renewable electricity through the Whole of Australian Government Electricity Arrangement</w:t>
      </w:r>
    </w:p>
    <w:p w14:paraId="335511DF" w14:textId="77777777" w:rsidR="00E34865" w:rsidRPr="00E34865" w:rsidRDefault="00E34865" w:rsidP="00E34865">
      <w:pPr>
        <w:pStyle w:val="Bullet1"/>
      </w:pPr>
      <w:r w:rsidRPr="00E34865">
        <w:t>Consolidate Canberra offices into one facility and optimise office utilisation across the office portfolio</w:t>
      </w:r>
    </w:p>
    <w:p w14:paraId="619B6197" w14:textId="77777777" w:rsidR="00E34865" w:rsidRPr="00E34865" w:rsidRDefault="00E34865" w:rsidP="00E34865">
      <w:pPr>
        <w:pStyle w:val="Bullet1"/>
      </w:pPr>
      <w:r w:rsidRPr="00E34865">
        <w:t xml:space="preserve">Transition fleet to low emissions vehicles </w:t>
      </w:r>
    </w:p>
    <w:p w14:paraId="20FBC5EF" w14:textId="77777777" w:rsidR="00E34865" w:rsidRPr="00E34865" w:rsidRDefault="00E34865" w:rsidP="00340E75">
      <w:pPr>
        <w:pStyle w:val="Heading3"/>
      </w:pPr>
      <w:bookmarkStart w:id="14" w:name="_Toc179551840"/>
      <w:bookmarkStart w:id="15" w:name="_Toc179555244"/>
      <w:r w:rsidRPr="00E34865">
        <w:t>Additional actions</w:t>
      </w:r>
      <w:bookmarkEnd w:id="14"/>
      <w:bookmarkEnd w:id="15"/>
    </w:p>
    <w:p w14:paraId="75E520C3" w14:textId="77777777" w:rsidR="00E34865" w:rsidRPr="00E34865" w:rsidRDefault="00E34865" w:rsidP="00E34865">
      <w:pPr>
        <w:pStyle w:val="Bullet1"/>
      </w:pPr>
      <w:r w:rsidRPr="00E34865">
        <w:t>Educate and promote the benefits of sustainable behaviours to all employees</w:t>
      </w:r>
    </w:p>
    <w:p w14:paraId="7226C8DB" w14:textId="77777777" w:rsidR="00E34865" w:rsidRPr="00E34865" w:rsidRDefault="00E34865" w:rsidP="00E34865">
      <w:pPr>
        <w:pStyle w:val="Bullet1"/>
      </w:pPr>
      <w:r w:rsidRPr="00E34865">
        <w:t>Investigate where appropriate behind the meter energy generation solutions</w:t>
      </w:r>
    </w:p>
    <w:p w14:paraId="54F468AD" w14:textId="77777777" w:rsidR="00447300" w:rsidRDefault="00447300">
      <w:pPr>
        <w:suppressAutoHyphens w:val="0"/>
        <w:rPr>
          <w:rFonts w:asciiTheme="majorHAnsi" w:eastAsiaTheme="majorEastAsia" w:hAnsiTheme="majorHAnsi" w:cstheme="majorBidi"/>
          <w:color w:val="081E3E" w:themeColor="text2"/>
          <w:sz w:val="36"/>
          <w:szCs w:val="26"/>
        </w:rPr>
      </w:pPr>
      <w:r>
        <w:br w:type="page"/>
      </w:r>
    </w:p>
    <w:p w14:paraId="3F609D13" w14:textId="77777777" w:rsidR="00447300" w:rsidRDefault="00E34865" w:rsidP="00E34865">
      <w:pPr>
        <w:pStyle w:val="Heading2"/>
      </w:pPr>
      <w:bookmarkStart w:id="16" w:name="_Toc179555245"/>
      <w:r w:rsidRPr="00E34865">
        <w:lastRenderedPageBreak/>
        <w:t>Buildings</w:t>
      </w:r>
      <w:bookmarkEnd w:id="16"/>
    </w:p>
    <w:tbl>
      <w:tblPr>
        <w:tblStyle w:val="TableGrid"/>
        <w:tblW w:w="0" w:type="auto"/>
        <w:tblLook w:val="04A0" w:firstRow="1" w:lastRow="0" w:firstColumn="1" w:lastColumn="0" w:noHBand="0" w:noVBand="1"/>
      </w:tblPr>
      <w:tblGrid>
        <w:gridCol w:w="704"/>
        <w:gridCol w:w="3126"/>
        <w:gridCol w:w="975"/>
        <w:gridCol w:w="1395"/>
        <w:gridCol w:w="609"/>
        <w:gridCol w:w="609"/>
        <w:gridCol w:w="609"/>
        <w:gridCol w:w="609"/>
        <w:gridCol w:w="609"/>
        <w:gridCol w:w="609"/>
      </w:tblGrid>
      <w:tr w:rsidR="009572C9" w:rsidRPr="000954E5" w14:paraId="30ADB2E8" w14:textId="77777777" w:rsidTr="003C79B6">
        <w:trPr>
          <w:tblHeader/>
        </w:trPr>
        <w:tc>
          <w:tcPr>
            <w:tcW w:w="704" w:type="dxa"/>
            <w:tcBorders>
              <w:top w:val="single" w:sz="4" w:space="0" w:color="auto"/>
              <w:left w:val="single" w:sz="4" w:space="0" w:color="auto"/>
              <w:bottom w:val="single" w:sz="4" w:space="0" w:color="auto"/>
              <w:right w:val="single" w:sz="4" w:space="0" w:color="000000" w:themeColor="text1"/>
            </w:tcBorders>
            <w:shd w:val="clear" w:color="auto" w:fill="008089" w:themeFill="accent2"/>
          </w:tcPr>
          <w:p w14:paraId="7876AEC7" w14:textId="77777777" w:rsidR="009572C9" w:rsidRPr="000954E5" w:rsidRDefault="00796E8D" w:rsidP="001850F7">
            <w:pPr>
              <w:rPr>
                <w:rFonts w:ascii="Calibri" w:hAnsi="Calibri" w:cs="Calibri"/>
                <w:b/>
                <w:bCs/>
                <w:color w:val="FFFFFF" w:themeColor="background1"/>
                <w:sz w:val="16"/>
                <w:szCs w:val="16"/>
              </w:rPr>
            </w:pPr>
            <w:r w:rsidRPr="000954E5">
              <w:rPr>
                <w:rFonts w:ascii="Calibri" w:hAnsi="Calibri" w:cs="Calibri"/>
                <w:b/>
                <w:bCs/>
                <w:color w:val="FFFFFF" w:themeColor="background1"/>
                <w:sz w:val="16"/>
                <w:szCs w:val="16"/>
              </w:rPr>
              <w:t>Action #</w:t>
            </w:r>
          </w:p>
        </w:tc>
        <w:tc>
          <w:tcPr>
            <w:tcW w:w="3126" w:type="dxa"/>
            <w:tcBorders>
              <w:top w:val="single" w:sz="4" w:space="0" w:color="auto"/>
              <w:left w:val="single" w:sz="4" w:space="0" w:color="000000" w:themeColor="text1"/>
              <w:bottom w:val="single" w:sz="4" w:space="0" w:color="auto"/>
              <w:right w:val="single" w:sz="4" w:space="0" w:color="000000" w:themeColor="text1"/>
            </w:tcBorders>
            <w:shd w:val="clear" w:color="auto" w:fill="008089" w:themeFill="accent2"/>
          </w:tcPr>
          <w:p w14:paraId="7C1BF011" w14:textId="77777777" w:rsidR="009572C9" w:rsidRPr="000954E5" w:rsidRDefault="00796E8D" w:rsidP="001850F7">
            <w:pPr>
              <w:rPr>
                <w:rFonts w:ascii="Calibri" w:hAnsi="Calibri" w:cs="Calibri"/>
                <w:b/>
                <w:bCs/>
                <w:color w:val="FFFFFF" w:themeColor="background1"/>
                <w:sz w:val="16"/>
                <w:szCs w:val="16"/>
              </w:rPr>
            </w:pPr>
            <w:r w:rsidRPr="000954E5">
              <w:rPr>
                <w:rFonts w:ascii="Calibri" w:hAnsi="Calibri" w:cs="Calibri"/>
                <w:b/>
                <w:bCs/>
                <w:color w:val="FFFFFF" w:themeColor="background1"/>
                <w:sz w:val="16"/>
                <w:szCs w:val="16"/>
              </w:rPr>
              <w:t xml:space="preserve">Action detail </w:t>
            </w:r>
          </w:p>
        </w:tc>
        <w:tc>
          <w:tcPr>
            <w:tcW w:w="975" w:type="dxa"/>
            <w:tcBorders>
              <w:top w:val="single" w:sz="4" w:space="0" w:color="auto"/>
              <w:left w:val="single" w:sz="4" w:space="0" w:color="000000" w:themeColor="text1"/>
              <w:bottom w:val="single" w:sz="4" w:space="0" w:color="auto"/>
              <w:right w:val="single" w:sz="4" w:space="0" w:color="000000" w:themeColor="text1"/>
            </w:tcBorders>
            <w:shd w:val="clear" w:color="auto" w:fill="008089" w:themeFill="accent2"/>
          </w:tcPr>
          <w:p w14:paraId="56D5AC0B" w14:textId="77777777" w:rsidR="009572C9" w:rsidRPr="000954E5" w:rsidRDefault="00796E8D" w:rsidP="001850F7">
            <w:pPr>
              <w:rPr>
                <w:rFonts w:ascii="Calibri" w:hAnsi="Calibri" w:cs="Calibri"/>
                <w:b/>
                <w:bCs/>
                <w:color w:val="FFFFFF" w:themeColor="background1"/>
                <w:sz w:val="16"/>
                <w:szCs w:val="16"/>
              </w:rPr>
            </w:pPr>
            <w:r w:rsidRPr="000954E5">
              <w:rPr>
                <w:rFonts w:ascii="Calibri" w:hAnsi="Calibri" w:cs="Calibri"/>
                <w:b/>
                <w:bCs/>
                <w:color w:val="FFFFFF" w:themeColor="background1"/>
                <w:sz w:val="16"/>
                <w:szCs w:val="16"/>
              </w:rPr>
              <w:t>Action type</w:t>
            </w:r>
          </w:p>
        </w:tc>
        <w:tc>
          <w:tcPr>
            <w:tcW w:w="1395" w:type="dxa"/>
            <w:tcBorders>
              <w:top w:val="single" w:sz="4" w:space="0" w:color="auto"/>
              <w:left w:val="single" w:sz="4" w:space="0" w:color="000000" w:themeColor="text1"/>
              <w:bottom w:val="single" w:sz="4" w:space="0" w:color="auto"/>
              <w:right w:val="single" w:sz="4" w:space="0" w:color="auto"/>
            </w:tcBorders>
            <w:shd w:val="clear" w:color="auto" w:fill="008089" w:themeFill="accent2"/>
          </w:tcPr>
          <w:p w14:paraId="5E36032D" w14:textId="77777777" w:rsidR="009572C9" w:rsidRPr="000954E5" w:rsidRDefault="00796E8D" w:rsidP="001850F7">
            <w:pPr>
              <w:rPr>
                <w:rFonts w:ascii="Calibri" w:hAnsi="Calibri" w:cs="Calibri"/>
                <w:b/>
                <w:bCs/>
                <w:color w:val="FFFFFF" w:themeColor="background1"/>
                <w:sz w:val="16"/>
                <w:szCs w:val="16"/>
              </w:rPr>
            </w:pPr>
            <w:r w:rsidRPr="000954E5">
              <w:rPr>
                <w:rFonts w:ascii="Calibri" w:hAnsi="Calibri" w:cs="Calibri"/>
                <w:b/>
                <w:bCs/>
                <w:color w:val="FFFFFF" w:themeColor="background1"/>
                <w:sz w:val="16"/>
                <w:szCs w:val="16"/>
              </w:rPr>
              <w:t>Involved participants</w:t>
            </w:r>
          </w:p>
        </w:tc>
        <w:tc>
          <w:tcPr>
            <w:tcW w:w="609" w:type="dxa"/>
            <w:tcBorders>
              <w:top w:val="single" w:sz="4" w:space="0" w:color="auto"/>
              <w:left w:val="single" w:sz="4" w:space="0" w:color="auto"/>
              <w:bottom w:val="single" w:sz="4" w:space="0" w:color="auto"/>
              <w:right w:val="single" w:sz="4" w:space="0" w:color="auto"/>
            </w:tcBorders>
            <w:shd w:val="clear" w:color="auto" w:fill="008089" w:themeFill="accent2"/>
          </w:tcPr>
          <w:p w14:paraId="5924C5BD" w14:textId="77777777" w:rsidR="009572C9" w:rsidRPr="000954E5" w:rsidRDefault="009572C9" w:rsidP="001850F7">
            <w:pPr>
              <w:rPr>
                <w:rFonts w:ascii="Calibri" w:hAnsi="Calibri" w:cs="Calibri"/>
                <w:b/>
                <w:bCs/>
                <w:color w:val="FFFFFF" w:themeColor="background1"/>
                <w:sz w:val="16"/>
                <w:szCs w:val="16"/>
              </w:rPr>
            </w:pPr>
            <w:r w:rsidRPr="000954E5">
              <w:rPr>
                <w:rFonts w:ascii="Calibri" w:hAnsi="Calibri" w:cs="Calibri"/>
                <w:b/>
                <w:bCs/>
                <w:color w:val="FFFFFF" w:themeColor="background1"/>
                <w:sz w:val="16"/>
                <w:szCs w:val="16"/>
              </w:rPr>
              <w:t>2024</w:t>
            </w:r>
          </w:p>
        </w:tc>
        <w:tc>
          <w:tcPr>
            <w:tcW w:w="609" w:type="dxa"/>
            <w:tcBorders>
              <w:top w:val="single" w:sz="4" w:space="0" w:color="auto"/>
              <w:left w:val="single" w:sz="4" w:space="0" w:color="auto"/>
              <w:bottom w:val="single" w:sz="4" w:space="0" w:color="auto"/>
              <w:right w:val="single" w:sz="4" w:space="0" w:color="auto"/>
            </w:tcBorders>
            <w:shd w:val="clear" w:color="auto" w:fill="008089" w:themeFill="accent2"/>
          </w:tcPr>
          <w:p w14:paraId="72C2CF2E" w14:textId="77777777" w:rsidR="009572C9" w:rsidRPr="000954E5" w:rsidRDefault="009572C9" w:rsidP="001850F7">
            <w:pPr>
              <w:rPr>
                <w:rFonts w:ascii="Calibri" w:hAnsi="Calibri" w:cs="Calibri"/>
                <w:b/>
                <w:bCs/>
                <w:color w:val="FFFFFF" w:themeColor="background1"/>
                <w:sz w:val="16"/>
                <w:szCs w:val="16"/>
              </w:rPr>
            </w:pPr>
            <w:r w:rsidRPr="000954E5">
              <w:rPr>
                <w:rFonts w:ascii="Calibri" w:hAnsi="Calibri" w:cs="Calibri"/>
                <w:b/>
                <w:bCs/>
                <w:color w:val="FFFFFF" w:themeColor="background1"/>
                <w:sz w:val="16"/>
                <w:szCs w:val="16"/>
              </w:rPr>
              <w:t>2025</w:t>
            </w:r>
          </w:p>
        </w:tc>
        <w:tc>
          <w:tcPr>
            <w:tcW w:w="609" w:type="dxa"/>
            <w:tcBorders>
              <w:top w:val="single" w:sz="4" w:space="0" w:color="auto"/>
              <w:left w:val="single" w:sz="4" w:space="0" w:color="auto"/>
              <w:bottom w:val="single" w:sz="4" w:space="0" w:color="auto"/>
              <w:right w:val="single" w:sz="4" w:space="0" w:color="auto"/>
            </w:tcBorders>
            <w:shd w:val="clear" w:color="auto" w:fill="008089" w:themeFill="accent2"/>
          </w:tcPr>
          <w:p w14:paraId="36930AA7" w14:textId="77777777" w:rsidR="009572C9" w:rsidRPr="000954E5" w:rsidRDefault="009572C9" w:rsidP="001850F7">
            <w:pPr>
              <w:rPr>
                <w:rFonts w:ascii="Calibri" w:hAnsi="Calibri" w:cs="Calibri"/>
                <w:b/>
                <w:bCs/>
                <w:color w:val="FFFFFF" w:themeColor="background1"/>
                <w:sz w:val="16"/>
                <w:szCs w:val="16"/>
              </w:rPr>
            </w:pPr>
            <w:r w:rsidRPr="000954E5">
              <w:rPr>
                <w:rFonts w:ascii="Calibri" w:hAnsi="Calibri" w:cs="Calibri"/>
                <w:b/>
                <w:bCs/>
                <w:color w:val="FFFFFF" w:themeColor="background1"/>
                <w:sz w:val="16"/>
                <w:szCs w:val="16"/>
              </w:rPr>
              <w:t>2026</w:t>
            </w:r>
          </w:p>
        </w:tc>
        <w:tc>
          <w:tcPr>
            <w:tcW w:w="609" w:type="dxa"/>
            <w:tcBorders>
              <w:top w:val="single" w:sz="4" w:space="0" w:color="auto"/>
              <w:left w:val="single" w:sz="4" w:space="0" w:color="auto"/>
              <w:bottom w:val="single" w:sz="4" w:space="0" w:color="auto"/>
              <w:right w:val="single" w:sz="4" w:space="0" w:color="auto"/>
            </w:tcBorders>
            <w:shd w:val="clear" w:color="auto" w:fill="008089" w:themeFill="accent2"/>
          </w:tcPr>
          <w:p w14:paraId="420C74B8" w14:textId="77777777" w:rsidR="009572C9" w:rsidRPr="000954E5" w:rsidRDefault="009572C9" w:rsidP="001850F7">
            <w:pPr>
              <w:rPr>
                <w:rFonts w:ascii="Calibri" w:hAnsi="Calibri" w:cs="Calibri"/>
                <w:b/>
                <w:bCs/>
                <w:color w:val="FFFFFF" w:themeColor="background1"/>
                <w:sz w:val="16"/>
                <w:szCs w:val="16"/>
              </w:rPr>
            </w:pPr>
            <w:r w:rsidRPr="000954E5">
              <w:rPr>
                <w:rFonts w:ascii="Calibri" w:hAnsi="Calibri" w:cs="Calibri"/>
                <w:b/>
                <w:bCs/>
                <w:color w:val="FFFFFF" w:themeColor="background1"/>
                <w:sz w:val="16"/>
                <w:szCs w:val="16"/>
              </w:rPr>
              <w:t>2027</w:t>
            </w:r>
          </w:p>
        </w:tc>
        <w:tc>
          <w:tcPr>
            <w:tcW w:w="609" w:type="dxa"/>
            <w:tcBorders>
              <w:top w:val="single" w:sz="4" w:space="0" w:color="auto"/>
              <w:left w:val="single" w:sz="4" w:space="0" w:color="auto"/>
              <w:bottom w:val="single" w:sz="4" w:space="0" w:color="auto"/>
              <w:right w:val="single" w:sz="4" w:space="0" w:color="auto"/>
            </w:tcBorders>
            <w:shd w:val="clear" w:color="auto" w:fill="008089" w:themeFill="accent2"/>
          </w:tcPr>
          <w:p w14:paraId="72E69EB1" w14:textId="77777777" w:rsidR="009572C9" w:rsidRPr="000954E5" w:rsidRDefault="009572C9" w:rsidP="001850F7">
            <w:pPr>
              <w:rPr>
                <w:rFonts w:ascii="Calibri" w:hAnsi="Calibri" w:cs="Calibri"/>
                <w:b/>
                <w:bCs/>
                <w:color w:val="FFFFFF" w:themeColor="background1"/>
                <w:sz w:val="16"/>
                <w:szCs w:val="16"/>
              </w:rPr>
            </w:pPr>
            <w:r w:rsidRPr="000954E5">
              <w:rPr>
                <w:rFonts w:ascii="Calibri" w:hAnsi="Calibri" w:cs="Calibri"/>
                <w:b/>
                <w:bCs/>
                <w:color w:val="FFFFFF" w:themeColor="background1"/>
                <w:sz w:val="16"/>
                <w:szCs w:val="16"/>
              </w:rPr>
              <w:t>2028</w:t>
            </w:r>
          </w:p>
        </w:tc>
        <w:tc>
          <w:tcPr>
            <w:tcW w:w="609" w:type="dxa"/>
            <w:tcBorders>
              <w:top w:val="single" w:sz="4" w:space="0" w:color="auto"/>
              <w:left w:val="single" w:sz="4" w:space="0" w:color="auto"/>
              <w:bottom w:val="single" w:sz="4" w:space="0" w:color="auto"/>
              <w:right w:val="single" w:sz="4" w:space="0" w:color="auto"/>
            </w:tcBorders>
            <w:shd w:val="clear" w:color="auto" w:fill="008089" w:themeFill="accent2"/>
          </w:tcPr>
          <w:p w14:paraId="1462E311" w14:textId="77777777" w:rsidR="009572C9" w:rsidRPr="000954E5" w:rsidRDefault="009572C9" w:rsidP="001850F7">
            <w:pPr>
              <w:rPr>
                <w:rFonts w:ascii="Calibri" w:hAnsi="Calibri" w:cs="Calibri"/>
                <w:b/>
                <w:bCs/>
                <w:color w:val="FFFFFF" w:themeColor="background1"/>
                <w:sz w:val="16"/>
                <w:szCs w:val="16"/>
              </w:rPr>
            </w:pPr>
            <w:r w:rsidRPr="000954E5">
              <w:rPr>
                <w:rFonts w:ascii="Calibri" w:hAnsi="Calibri" w:cs="Calibri"/>
                <w:b/>
                <w:bCs/>
                <w:color w:val="FFFFFF" w:themeColor="background1"/>
                <w:sz w:val="16"/>
                <w:szCs w:val="16"/>
              </w:rPr>
              <w:t>2029</w:t>
            </w:r>
          </w:p>
        </w:tc>
      </w:tr>
      <w:tr w:rsidR="003C79B6" w:rsidRPr="000954E5" w14:paraId="60E75C7C" w14:textId="77777777" w:rsidTr="003C79B6">
        <w:tc>
          <w:tcPr>
            <w:tcW w:w="704" w:type="dxa"/>
            <w:tcBorders>
              <w:top w:val="single" w:sz="4" w:space="0" w:color="auto"/>
              <w:left w:val="single" w:sz="4" w:space="0" w:color="auto"/>
              <w:bottom w:val="single" w:sz="4" w:space="0" w:color="auto"/>
            </w:tcBorders>
          </w:tcPr>
          <w:p w14:paraId="12B53CCF" w14:textId="77777777" w:rsidR="009572C9" w:rsidRPr="007B5CAD" w:rsidRDefault="009572C9" w:rsidP="00796E8D">
            <w:pPr>
              <w:pStyle w:val="tablebody"/>
            </w:pPr>
            <w:r w:rsidRPr="007B5CAD">
              <w:t>1.1</w:t>
            </w:r>
          </w:p>
        </w:tc>
        <w:tc>
          <w:tcPr>
            <w:tcW w:w="3126" w:type="dxa"/>
            <w:tcBorders>
              <w:top w:val="single" w:sz="4" w:space="0" w:color="auto"/>
              <w:bottom w:val="single" w:sz="4" w:space="0" w:color="auto"/>
            </w:tcBorders>
          </w:tcPr>
          <w:p w14:paraId="4DEA9276" w14:textId="77777777" w:rsidR="009572C9" w:rsidRPr="000954E5" w:rsidRDefault="009572C9" w:rsidP="00831EF9">
            <w:pPr>
              <w:pStyle w:val="tablebody"/>
            </w:pPr>
            <w:r w:rsidRPr="000954E5">
              <w:t>Establish a Net Zero Working Group with DITRDCA key stakeholders, leased property managers and leased property owners to establish strategies and boundaries for initiatives that can be undertaken by DITRDCA and garner support from landlords to support and implement net zero initiatives that improve a sites emissions performance.</w:t>
            </w:r>
          </w:p>
          <w:p w14:paraId="3B019AB9" w14:textId="77777777" w:rsidR="009572C9" w:rsidRPr="000954E5" w:rsidRDefault="009572C9" w:rsidP="00796E8D">
            <w:pPr>
              <w:pStyle w:val="tablebody"/>
            </w:pPr>
            <w:r w:rsidRPr="000954E5">
              <w:t>Commencement year and ongoing: 2024</w:t>
            </w:r>
          </w:p>
          <w:p w14:paraId="47998D96" w14:textId="77777777" w:rsidR="009572C9" w:rsidRPr="000954E5" w:rsidRDefault="009572C9" w:rsidP="00796E8D">
            <w:pPr>
              <w:pStyle w:val="tablebody"/>
            </w:pPr>
            <w:r w:rsidRPr="000954E5">
              <w:t>Working group schedule: Biannually at a minimum</w:t>
            </w:r>
          </w:p>
        </w:tc>
        <w:tc>
          <w:tcPr>
            <w:tcW w:w="975" w:type="dxa"/>
            <w:tcBorders>
              <w:top w:val="single" w:sz="4" w:space="0" w:color="auto"/>
              <w:bottom w:val="single" w:sz="4" w:space="0" w:color="auto"/>
            </w:tcBorders>
          </w:tcPr>
          <w:p w14:paraId="68D9A049" w14:textId="77777777" w:rsidR="009572C9" w:rsidRDefault="009572C9" w:rsidP="00796E8D">
            <w:pPr>
              <w:pStyle w:val="tablebody"/>
            </w:pPr>
            <w:r w:rsidRPr="00796E8D">
              <w:t>Influence</w:t>
            </w:r>
          </w:p>
          <w:p w14:paraId="7FE706D4" w14:textId="77777777" w:rsidR="00796E8D" w:rsidRDefault="00796E8D" w:rsidP="00796E8D">
            <w:pPr>
              <w:pStyle w:val="tablebody"/>
            </w:pPr>
            <w:r w:rsidRPr="000954E5">
              <w:rPr>
                <w:rFonts w:ascii="Calibri" w:hAnsi="Calibri" w:cs="Calibri"/>
                <w:noProof/>
                <w:lang w:eastAsia="en-AU"/>
              </w:rPr>
              <w:drawing>
                <wp:inline distT="0" distB="0" distL="0" distR="0" wp14:anchorId="39652E57" wp14:editId="79AF9F10">
                  <wp:extent cx="360029" cy="360000"/>
                  <wp:effectExtent l="0" t="0" r="2540" b="2540"/>
                  <wp:docPr id="55975895" name="Picture 10" descr="Effect, impact, influence, process, strategy icon - Download on Iconfind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5667" name="Picture 10" descr="Effect, impact, influence, process, strategy icon - Download on Iconfinder"/>
                          <pic:cNvPicPr>
                            <a:picLocks noChangeAspect="1"/>
                          </pic:cNvPicPr>
                        </pic:nvPicPr>
                        <pic:blipFill>
                          <a:blip r:embed="rId2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29" cy="360000"/>
                          </a:xfrm>
                          <a:prstGeom prst="rect">
                            <a:avLst/>
                          </a:prstGeom>
                          <a:noFill/>
                          <a:ln>
                            <a:noFill/>
                          </a:ln>
                        </pic:spPr>
                      </pic:pic>
                    </a:graphicData>
                  </a:graphic>
                </wp:inline>
              </w:drawing>
            </w:r>
          </w:p>
          <w:p w14:paraId="5CFDEBF3" w14:textId="77777777" w:rsidR="00796E8D" w:rsidRPr="000954E5" w:rsidRDefault="00796E8D" w:rsidP="00796E8D">
            <w:pPr>
              <w:pStyle w:val="tablebody"/>
              <w:rPr>
                <w:rFonts w:ascii="Calibri" w:hAnsi="Calibri" w:cs="Calibri"/>
              </w:rPr>
            </w:pPr>
          </w:p>
          <w:p w14:paraId="1451A9B7" w14:textId="77777777" w:rsidR="009572C9" w:rsidRPr="000954E5" w:rsidRDefault="009572C9" w:rsidP="00796E8D">
            <w:pPr>
              <w:pStyle w:val="tablebody"/>
              <w:rPr>
                <w:rFonts w:ascii="Calibri" w:hAnsi="Calibri" w:cs="Calibri"/>
                <w:noProof/>
              </w:rPr>
            </w:pPr>
          </w:p>
        </w:tc>
        <w:tc>
          <w:tcPr>
            <w:tcW w:w="1395" w:type="dxa"/>
            <w:tcBorders>
              <w:top w:val="single" w:sz="4" w:space="0" w:color="auto"/>
              <w:bottom w:val="single" w:sz="4" w:space="0" w:color="auto"/>
              <w:right w:val="single" w:sz="4" w:space="0" w:color="auto"/>
            </w:tcBorders>
          </w:tcPr>
          <w:p w14:paraId="1BE87C31" w14:textId="77777777" w:rsidR="009572C9" w:rsidRPr="000954E5" w:rsidRDefault="009572C9" w:rsidP="00796E8D">
            <w:pPr>
              <w:pStyle w:val="tablebody"/>
              <w:rPr>
                <w:rFonts w:ascii="Calibri" w:hAnsi="Calibri" w:cs="Calibri"/>
              </w:rPr>
            </w:pPr>
            <w:r w:rsidRPr="000954E5">
              <w:rPr>
                <w:rFonts w:ascii="Calibri" w:hAnsi="Calibri" w:cs="Calibri"/>
              </w:rPr>
              <w:t xml:space="preserve">DITRDCA </w:t>
            </w:r>
          </w:p>
          <w:p w14:paraId="40F12BCF" w14:textId="77777777" w:rsidR="009572C9" w:rsidRPr="000954E5" w:rsidRDefault="009572C9" w:rsidP="00796E8D">
            <w:pPr>
              <w:pStyle w:val="tablebody"/>
              <w:rPr>
                <w:rFonts w:ascii="Calibri" w:hAnsi="Calibri" w:cs="Calibri"/>
              </w:rPr>
            </w:pPr>
            <w:r w:rsidRPr="000954E5">
              <w:rPr>
                <w:rFonts w:ascii="Calibri" w:hAnsi="Calibri" w:cs="Calibri"/>
              </w:rPr>
              <w:t xml:space="preserve">PSP Leasing Services </w:t>
            </w:r>
          </w:p>
          <w:p w14:paraId="7F2A6D07" w14:textId="77777777" w:rsidR="009572C9" w:rsidRPr="000954E5" w:rsidRDefault="009572C9" w:rsidP="00796E8D">
            <w:pPr>
              <w:pStyle w:val="tablebody"/>
              <w:rPr>
                <w:rFonts w:ascii="Calibri" w:hAnsi="Calibri" w:cs="Calibri"/>
              </w:rPr>
            </w:pPr>
            <w:r w:rsidRPr="000954E5">
              <w:rPr>
                <w:rFonts w:ascii="Calibri" w:hAnsi="Calibri" w:cs="Calibri"/>
              </w:rPr>
              <w:t>Landlord(s)</w:t>
            </w:r>
          </w:p>
        </w:tc>
        <w:tc>
          <w:tcPr>
            <w:tcW w:w="609" w:type="dxa"/>
            <w:tcBorders>
              <w:top w:val="single" w:sz="4" w:space="0" w:color="auto"/>
              <w:left w:val="single" w:sz="4" w:space="0" w:color="auto"/>
              <w:bottom w:val="single" w:sz="4" w:space="0" w:color="auto"/>
              <w:right w:val="single" w:sz="4" w:space="0" w:color="auto"/>
            </w:tcBorders>
          </w:tcPr>
          <w:p w14:paraId="19A594AA" w14:textId="77777777" w:rsidR="009572C9" w:rsidRPr="000954E5" w:rsidRDefault="009572C9" w:rsidP="00796E8D">
            <w:pPr>
              <w:pStyle w:val="tablebody"/>
              <w:rPr>
                <w:rFonts w:ascii="Calibri" w:hAnsi="Calibri" w:cs="Calibri"/>
                <w:noProof/>
              </w:rPr>
            </w:pPr>
            <w:r w:rsidRPr="000954E5">
              <w:rPr>
                <w:rFonts w:ascii="Calibri" w:hAnsi="Calibri" w:cs="Calibri"/>
                <w:noProof/>
                <w:lang w:eastAsia="en-AU"/>
              </w:rPr>
              <mc:AlternateContent>
                <mc:Choice Requires="wps">
                  <w:drawing>
                    <wp:anchor distT="0" distB="0" distL="114300" distR="114300" simplePos="0" relativeHeight="251663360" behindDoc="0" locked="0" layoutInCell="1" allowOverlap="1" wp14:anchorId="61761262" wp14:editId="09AC3743">
                      <wp:simplePos x="0" y="0"/>
                      <wp:positionH relativeFrom="column">
                        <wp:posOffset>-37486</wp:posOffset>
                      </wp:positionH>
                      <wp:positionV relativeFrom="paragraph">
                        <wp:posOffset>540125</wp:posOffset>
                      </wp:positionV>
                      <wp:extent cx="2104474" cy="108000"/>
                      <wp:effectExtent l="0" t="19050" r="29210" b="44450"/>
                      <wp:wrapNone/>
                      <wp:docPr id="2125238269" name="Arrow: Righ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04474" cy="108000"/>
                              </a:xfrm>
                              <a:prstGeom prst="rightArrow">
                                <a:avLst/>
                              </a:prstGeom>
                              <a:solidFill>
                                <a:schemeClr val="accent2">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E80DB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 o:spid="_x0000_s1026" type="#_x0000_t13" style="position:absolute;margin-left:-2.95pt;margin-top:42.55pt;width:165.7pt;height: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" adj="21046" fillcolor="#005f66 [2405]" strokecolor="white [3212]" strokeweight="1pt"/>
                  </w:pict>
                </mc:Fallback>
              </mc:AlternateContent>
            </w:r>
          </w:p>
        </w:tc>
        <w:tc>
          <w:tcPr>
            <w:tcW w:w="609" w:type="dxa"/>
            <w:tcBorders>
              <w:top w:val="single" w:sz="4" w:space="0" w:color="auto"/>
              <w:left w:val="single" w:sz="4" w:space="0" w:color="auto"/>
              <w:bottom w:val="single" w:sz="4" w:space="0" w:color="auto"/>
              <w:right w:val="single" w:sz="4" w:space="0" w:color="auto"/>
            </w:tcBorders>
          </w:tcPr>
          <w:p w14:paraId="0044FFA0" w14:textId="77777777" w:rsidR="009572C9" w:rsidRPr="000954E5" w:rsidRDefault="009572C9" w:rsidP="00796E8D">
            <w:pPr>
              <w:pStyle w:val="tablebody"/>
              <w:rPr>
                <w:rFonts w:ascii="Calibri" w:hAnsi="Calibri" w:cs="Calibri"/>
                <w:noProof/>
              </w:rPr>
            </w:pPr>
          </w:p>
        </w:tc>
        <w:tc>
          <w:tcPr>
            <w:tcW w:w="609" w:type="dxa"/>
            <w:tcBorders>
              <w:top w:val="single" w:sz="4" w:space="0" w:color="auto"/>
              <w:left w:val="single" w:sz="4" w:space="0" w:color="auto"/>
              <w:bottom w:val="single" w:sz="4" w:space="0" w:color="auto"/>
              <w:right w:val="single" w:sz="4" w:space="0" w:color="auto"/>
            </w:tcBorders>
          </w:tcPr>
          <w:p w14:paraId="720F43A3"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4EA2ABFE"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51AD072A"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75F8B291" w14:textId="77777777" w:rsidR="009572C9" w:rsidRPr="000954E5" w:rsidRDefault="009572C9" w:rsidP="00796E8D">
            <w:pPr>
              <w:pStyle w:val="tablebody"/>
              <w:rPr>
                <w:rFonts w:ascii="Calibri" w:hAnsi="Calibri" w:cs="Calibri"/>
              </w:rPr>
            </w:pPr>
          </w:p>
        </w:tc>
      </w:tr>
      <w:tr w:rsidR="003C79B6" w:rsidRPr="000954E5" w14:paraId="08963ED4" w14:textId="77777777" w:rsidTr="003C79B6">
        <w:tc>
          <w:tcPr>
            <w:tcW w:w="704" w:type="dxa"/>
            <w:tcBorders>
              <w:top w:val="single" w:sz="4" w:space="0" w:color="auto"/>
              <w:left w:val="single" w:sz="4" w:space="0" w:color="auto"/>
              <w:bottom w:val="single" w:sz="4" w:space="0" w:color="auto"/>
            </w:tcBorders>
          </w:tcPr>
          <w:p w14:paraId="26D3EBF9" w14:textId="77777777" w:rsidR="009572C9" w:rsidRPr="007B5CAD" w:rsidRDefault="009572C9" w:rsidP="00796E8D">
            <w:pPr>
              <w:pStyle w:val="tablebody"/>
            </w:pPr>
            <w:r w:rsidRPr="007B5CAD">
              <w:t>1.2</w:t>
            </w:r>
          </w:p>
        </w:tc>
        <w:tc>
          <w:tcPr>
            <w:tcW w:w="3126" w:type="dxa"/>
            <w:tcBorders>
              <w:top w:val="single" w:sz="4" w:space="0" w:color="auto"/>
              <w:bottom w:val="single" w:sz="4" w:space="0" w:color="auto"/>
            </w:tcBorders>
          </w:tcPr>
          <w:p w14:paraId="2B106AA7" w14:textId="77777777" w:rsidR="009572C9" w:rsidRPr="000954E5" w:rsidRDefault="009572C9" w:rsidP="00796E8D">
            <w:pPr>
              <w:pStyle w:val="tablebody"/>
            </w:pPr>
            <w:r w:rsidRPr="000954E5">
              <w:t>Undertake annual NABERS Energy ratings for leased properties with an NLA of &gt;1000m</w:t>
            </w:r>
            <w:r w:rsidRPr="000954E5">
              <w:rPr>
                <w:vertAlign w:val="superscript"/>
              </w:rPr>
              <w:t>2</w:t>
            </w:r>
            <w:r w:rsidRPr="000954E5">
              <w:t>, achieving a minimum 5.5-star rating for metropolitan sites and 4.5-star rating for regional sites.</w:t>
            </w:r>
          </w:p>
          <w:p w14:paraId="2FD84F2D" w14:textId="77777777" w:rsidR="009572C9" w:rsidRPr="000954E5" w:rsidRDefault="009572C9" w:rsidP="00796E8D">
            <w:pPr>
              <w:pStyle w:val="tablebody"/>
            </w:pPr>
            <w:r w:rsidRPr="000954E5">
              <w:t>These sites include:</w:t>
            </w:r>
          </w:p>
          <w:p w14:paraId="18624844" w14:textId="77777777" w:rsidR="009572C9" w:rsidRPr="00796E8D" w:rsidRDefault="009572C9" w:rsidP="003E2BF3">
            <w:pPr>
              <w:pStyle w:val="tablebullet"/>
            </w:pPr>
            <w:r w:rsidRPr="00796E8D">
              <w:t>Brisbane, 145 Ann St</w:t>
            </w:r>
          </w:p>
          <w:p w14:paraId="0D7B2728" w14:textId="77777777" w:rsidR="009572C9" w:rsidRPr="00796E8D" w:rsidRDefault="009572C9" w:rsidP="003E2BF3">
            <w:pPr>
              <w:pStyle w:val="tablebullet"/>
            </w:pPr>
            <w:r w:rsidRPr="00796E8D">
              <w:t xml:space="preserve">Canberra, 111 </w:t>
            </w:r>
            <w:proofErr w:type="spellStart"/>
            <w:r w:rsidRPr="00796E8D">
              <w:t>Alinga</w:t>
            </w:r>
            <w:proofErr w:type="spellEnd"/>
            <w:r w:rsidRPr="00796E8D">
              <w:t xml:space="preserve"> St</w:t>
            </w:r>
          </w:p>
          <w:p w14:paraId="4899E3D3" w14:textId="77777777" w:rsidR="009572C9" w:rsidRPr="00796E8D" w:rsidRDefault="009572C9" w:rsidP="003E2BF3">
            <w:pPr>
              <w:pStyle w:val="tablebullet"/>
            </w:pPr>
            <w:r w:rsidRPr="00796E8D">
              <w:t>Canberra, 62 Northbourne Ave</w:t>
            </w:r>
          </w:p>
          <w:p w14:paraId="52C5FBA1" w14:textId="77777777" w:rsidR="009572C9" w:rsidRPr="00796E8D" w:rsidRDefault="009572C9" w:rsidP="003E2BF3">
            <w:pPr>
              <w:pStyle w:val="tablebullet"/>
            </w:pPr>
            <w:r w:rsidRPr="00796E8D">
              <w:t xml:space="preserve">Canberra, 2 Phillip Law St </w:t>
            </w:r>
          </w:p>
          <w:p w14:paraId="1053317F" w14:textId="77777777" w:rsidR="009572C9" w:rsidRPr="00796E8D" w:rsidRDefault="009572C9" w:rsidP="003E2BF3">
            <w:pPr>
              <w:pStyle w:val="tablebullet"/>
            </w:pPr>
            <w:r w:rsidRPr="00796E8D">
              <w:t xml:space="preserve">Mitchell, 13-15 Huddart </w:t>
            </w:r>
            <w:proofErr w:type="spellStart"/>
            <w:r w:rsidRPr="00796E8D">
              <w:t>Crt</w:t>
            </w:r>
            <w:proofErr w:type="spellEnd"/>
          </w:p>
          <w:p w14:paraId="629E9F17" w14:textId="77777777" w:rsidR="009572C9" w:rsidRPr="00796E8D" w:rsidRDefault="009572C9" w:rsidP="003E2BF3">
            <w:pPr>
              <w:pStyle w:val="tablebullet"/>
            </w:pPr>
            <w:r w:rsidRPr="00796E8D">
              <w:t>Surry Hills, 23-33 Mary St</w:t>
            </w:r>
          </w:p>
          <w:p w14:paraId="7A4A19E8" w14:textId="77777777" w:rsidR="009572C9" w:rsidRPr="00796E8D" w:rsidRDefault="009572C9" w:rsidP="003E2BF3">
            <w:pPr>
              <w:pStyle w:val="tablebullet"/>
            </w:pPr>
            <w:r w:rsidRPr="00796E8D">
              <w:t>Waterloo, 198-222 Young St</w:t>
            </w:r>
          </w:p>
          <w:p w14:paraId="07D0D059" w14:textId="77777777" w:rsidR="009572C9" w:rsidRPr="000954E5" w:rsidRDefault="009572C9" w:rsidP="00796E8D">
            <w:pPr>
              <w:pStyle w:val="tablebody"/>
            </w:pPr>
            <w:r w:rsidRPr="000954E5">
              <w:t>Commencement year and ongoing annually: 2024</w:t>
            </w:r>
          </w:p>
          <w:p w14:paraId="70D58B92" w14:textId="77777777" w:rsidR="009572C9" w:rsidRPr="000954E5" w:rsidRDefault="009572C9" w:rsidP="00796E8D">
            <w:pPr>
              <w:pStyle w:val="tablebody"/>
            </w:pPr>
            <w:r w:rsidRPr="000954E5">
              <w:t xml:space="preserve">Predicted emissions reduction: 385 t CO2-e </w:t>
            </w:r>
            <w:proofErr w:type="spellStart"/>
            <w:proofErr w:type="gramStart"/>
            <w:r w:rsidRPr="000954E5">
              <w:t>p.a</w:t>
            </w:r>
            <w:proofErr w:type="spellEnd"/>
            <w:proofErr w:type="gramEnd"/>
          </w:p>
        </w:tc>
        <w:tc>
          <w:tcPr>
            <w:tcW w:w="975" w:type="dxa"/>
            <w:tcBorders>
              <w:top w:val="single" w:sz="4" w:space="0" w:color="auto"/>
              <w:bottom w:val="single" w:sz="4" w:space="0" w:color="auto"/>
            </w:tcBorders>
          </w:tcPr>
          <w:p w14:paraId="4B584471" w14:textId="77777777" w:rsidR="009572C9" w:rsidRDefault="009572C9" w:rsidP="00796E8D">
            <w:pPr>
              <w:pStyle w:val="tablebody"/>
            </w:pPr>
            <w:r w:rsidRPr="000954E5">
              <w:t>Impact</w:t>
            </w:r>
          </w:p>
          <w:p w14:paraId="14468C2E" w14:textId="77777777" w:rsidR="00796E8D" w:rsidRPr="000954E5" w:rsidRDefault="00796E8D" w:rsidP="00796E8D">
            <w:pPr>
              <w:pStyle w:val="tablebody"/>
            </w:pPr>
            <w:r w:rsidRPr="000954E5">
              <w:rPr>
                <w:noProof/>
                <w:lang w:eastAsia="en-AU"/>
              </w:rPr>
              <w:drawing>
                <wp:inline distT="0" distB="0" distL="0" distR="0" wp14:anchorId="2ED0A9E8" wp14:editId="1612F556">
                  <wp:extent cx="360029" cy="360000"/>
                  <wp:effectExtent l="0" t="0" r="2540" b="2540"/>
                  <wp:docPr id="1913895414" name="Picture 7" descr="Co2 emission - Free nature ic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21029" name="Picture 7" descr="Co2 emission - Free nature icons"/>
                          <pic:cNvPicPr>
                            <a:picLocks noChangeAspect="1"/>
                          </pic:cNvPicPr>
                        </pic:nvPicPr>
                        <pic:blipFill>
                          <a:blip r:embed="rId2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29" cy="360000"/>
                          </a:xfrm>
                          <a:prstGeom prst="rect">
                            <a:avLst/>
                          </a:prstGeom>
                          <a:noFill/>
                          <a:ln>
                            <a:noFill/>
                          </a:ln>
                        </pic:spPr>
                      </pic:pic>
                    </a:graphicData>
                  </a:graphic>
                </wp:inline>
              </w:drawing>
            </w:r>
          </w:p>
          <w:p w14:paraId="717C6E1D" w14:textId="77777777" w:rsidR="009572C9" w:rsidRPr="000954E5" w:rsidRDefault="009572C9" w:rsidP="00796E8D">
            <w:pPr>
              <w:pStyle w:val="tablebody"/>
            </w:pPr>
          </w:p>
        </w:tc>
        <w:tc>
          <w:tcPr>
            <w:tcW w:w="1395" w:type="dxa"/>
            <w:tcBorders>
              <w:top w:val="single" w:sz="4" w:space="0" w:color="auto"/>
              <w:bottom w:val="single" w:sz="4" w:space="0" w:color="auto"/>
              <w:right w:val="single" w:sz="4" w:space="0" w:color="auto"/>
            </w:tcBorders>
          </w:tcPr>
          <w:p w14:paraId="4D995196" w14:textId="77777777" w:rsidR="009572C9" w:rsidRPr="000954E5" w:rsidRDefault="009572C9" w:rsidP="00796E8D">
            <w:pPr>
              <w:pStyle w:val="tablebody"/>
            </w:pPr>
            <w:r w:rsidRPr="000954E5">
              <w:t xml:space="preserve">DITRDCA Property </w:t>
            </w:r>
          </w:p>
          <w:p w14:paraId="0DDBB57F" w14:textId="77777777" w:rsidR="009572C9" w:rsidRPr="000954E5" w:rsidRDefault="009572C9" w:rsidP="00796E8D">
            <w:pPr>
              <w:pStyle w:val="tablebody"/>
            </w:pPr>
            <w:r w:rsidRPr="000954E5">
              <w:t>PSP Sustainability</w:t>
            </w:r>
          </w:p>
          <w:p w14:paraId="40CE7FFC" w14:textId="77777777" w:rsidR="009572C9" w:rsidRPr="000954E5" w:rsidRDefault="009572C9" w:rsidP="00796E8D">
            <w:pPr>
              <w:pStyle w:val="tablebody"/>
            </w:pPr>
          </w:p>
        </w:tc>
        <w:tc>
          <w:tcPr>
            <w:tcW w:w="609" w:type="dxa"/>
            <w:tcBorders>
              <w:top w:val="single" w:sz="4" w:space="0" w:color="auto"/>
              <w:left w:val="single" w:sz="4" w:space="0" w:color="auto"/>
              <w:bottom w:val="single" w:sz="4" w:space="0" w:color="auto"/>
              <w:right w:val="single" w:sz="4" w:space="0" w:color="auto"/>
            </w:tcBorders>
          </w:tcPr>
          <w:p w14:paraId="4D10BEE3" w14:textId="77777777" w:rsidR="009572C9" w:rsidRPr="000954E5" w:rsidRDefault="009572C9" w:rsidP="00796E8D">
            <w:pPr>
              <w:pStyle w:val="tablebody"/>
              <w:rPr>
                <w:rFonts w:ascii="Calibri" w:hAnsi="Calibri" w:cs="Calibri"/>
              </w:rPr>
            </w:pPr>
            <w:r w:rsidRPr="000954E5">
              <w:rPr>
                <w:rFonts w:ascii="Calibri" w:hAnsi="Calibri" w:cs="Calibri"/>
                <w:noProof/>
                <w:lang w:eastAsia="en-AU"/>
              </w:rPr>
              <mc:AlternateContent>
                <mc:Choice Requires="wps">
                  <w:drawing>
                    <wp:anchor distT="0" distB="0" distL="114300" distR="114300" simplePos="0" relativeHeight="251659264" behindDoc="0" locked="0" layoutInCell="1" allowOverlap="1" wp14:anchorId="705AA5BA" wp14:editId="6094C754">
                      <wp:simplePos x="0" y="0"/>
                      <wp:positionH relativeFrom="column">
                        <wp:posOffset>-51172</wp:posOffset>
                      </wp:positionH>
                      <wp:positionV relativeFrom="paragraph">
                        <wp:posOffset>1131702</wp:posOffset>
                      </wp:positionV>
                      <wp:extent cx="324000" cy="108000"/>
                      <wp:effectExtent l="0" t="19050" r="38100" b="47625"/>
                      <wp:wrapNone/>
                      <wp:docPr id="601568101" name="Arrow: Righ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4000" cy="108000"/>
                              </a:xfrm>
                              <a:prstGeom prst="rightArrow">
                                <a:avLst/>
                              </a:prstGeom>
                              <a:solidFill>
                                <a:schemeClr val="accent2">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26510" id="Arrow: Right 17" o:spid="_x0000_s1026" type="#_x0000_t13" style="position:absolute;margin-left:-4.05pt;margin-top:89.1pt;width:25.5pt;height: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" adj="18000" fillcolor="#005f66 [2405]" strokecolor="white [3212]" strokeweight="1pt"/>
                  </w:pict>
                </mc:Fallback>
              </mc:AlternateContent>
            </w:r>
          </w:p>
        </w:tc>
        <w:tc>
          <w:tcPr>
            <w:tcW w:w="609" w:type="dxa"/>
            <w:tcBorders>
              <w:top w:val="single" w:sz="4" w:space="0" w:color="auto"/>
              <w:left w:val="single" w:sz="4" w:space="0" w:color="auto"/>
              <w:bottom w:val="single" w:sz="4" w:space="0" w:color="auto"/>
              <w:right w:val="single" w:sz="4" w:space="0" w:color="auto"/>
            </w:tcBorders>
          </w:tcPr>
          <w:p w14:paraId="1677EA3A" w14:textId="77777777" w:rsidR="009572C9" w:rsidRPr="000954E5" w:rsidRDefault="009572C9" w:rsidP="00796E8D">
            <w:pPr>
              <w:pStyle w:val="tablebody"/>
              <w:rPr>
                <w:rFonts w:ascii="Calibri" w:hAnsi="Calibri" w:cs="Calibri"/>
              </w:rPr>
            </w:pPr>
            <w:r w:rsidRPr="000954E5">
              <w:rPr>
                <w:rFonts w:ascii="Calibri" w:hAnsi="Calibri" w:cs="Calibri"/>
                <w:noProof/>
                <w:lang w:eastAsia="en-AU"/>
              </w:rPr>
              <mc:AlternateContent>
                <mc:Choice Requires="wps">
                  <w:drawing>
                    <wp:anchor distT="0" distB="0" distL="114300" distR="114300" simplePos="0" relativeHeight="251660288" behindDoc="0" locked="0" layoutInCell="1" allowOverlap="1" wp14:anchorId="46AFDDF9" wp14:editId="63E367FB">
                      <wp:simplePos x="0" y="0"/>
                      <wp:positionH relativeFrom="column">
                        <wp:posOffset>-69151</wp:posOffset>
                      </wp:positionH>
                      <wp:positionV relativeFrom="paragraph">
                        <wp:posOffset>1140256</wp:posOffset>
                      </wp:positionV>
                      <wp:extent cx="1749460" cy="108000"/>
                      <wp:effectExtent l="0" t="19050" r="41275" b="44450"/>
                      <wp:wrapNone/>
                      <wp:docPr id="116031291" name="Arrow: Righ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9460" cy="108000"/>
                              </a:xfrm>
                              <a:prstGeom prst="rightArrow">
                                <a:avLst/>
                              </a:prstGeom>
                              <a:solidFill>
                                <a:schemeClr val="accent2">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B11A1" id="Arrow: Right 17" o:spid="_x0000_s1026" type="#_x0000_t13" style="position:absolute;margin-left:-5.45pt;margin-top:89.8pt;width:137.7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" adj="20933" fillcolor="#005f66 [2405]" strokecolor="white [3212]" strokeweight="1pt"/>
                  </w:pict>
                </mc:Fallback>
              </mc:AlternateContent>
            </w:r>
          </w:p>
        </w:tc>
        <w:tc>
          <w:tcPr>
            <w:tcW w:w="609" w:type="dxa"/>
            <w:tcBorders>
              <w:top w:val="single" w:sz="4" w:space="0" w:color="auto"/>
              <w:left w:val="single" w:sz="4" w:space="0" w:color="auto"/>
              <w:bottom w:val="single" w:sz="4" w:space="0" w:color="auto"/>
              <w:right w:val="single" w:sz="4" w:space="0" w:color="auto"/>
            </w:tcBorders>
          </w:tcPr>
          <w:p w14:paraId="11616BCB"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6171117A"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49B86124"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41738A87" w14:textId="77777777" w:rsidR="009572C9" w:rsidRPr="000954E5" w:rsidRDefault="009572C9" w:rsidP="00796E8D">
            <w:pPr>
              <w:pStyle w:val="tablebody"/>
              <w:rPr>
                <w:rFonts w:ascii="Calibri" w:hAnsi="Calibri" w:cs="Calibri"/>
              </w:rPr>
            </w:pPr>
          </w:p>
        </w:tc>
      </w:tr>
      <w:tr w:rsidR="003C79B6" w:rsidRPr="000954E5" w14:paraId="13D4E383" w14:textId="77777777" w:rsidTr="003C79B6">
        <w:tc>
          <w:tcPr>
            <w:tcW w:w="704" w:type="dxa"/>
            <w:tcBorders>
              <w:top w:val="single" w:sz="4" w:space="0" w:color="auto"/>
              <w:left w:val="single" w:sz="4" w:space="0" w:color="auto"/>
              <w:bottom w:val="single" w:sz="4" w:space="0" w:color="auto"/>
            </w:tcBorders>
          </w:tcPr>
          <w:p w14:paraId="06F50012" w14:textId="77777777" w:rsidR="009572C9" w:rsidRPr="007B5CAD" w:rsidRDefault="009572C9" w:rsidP="00796E8D">
            <w:pPr>
              <w:pStyle w:val="tablebody"/>
              <w:rPr>
                <w:rFonts w:ascii="Calibri" w:hAnsi="Calibri" w:cs="Calibri"/>
              </w:rPr>
            </w:pPr>
            <w:r w:rsidRPr="007B5CAD">
              <w:rPr>
                <w:rFonts w:ascii="Calibri" w:hAnsi="Calibri" w:cs="Calibri"/>
              </w:rPr>
              <w:t>1.3</w:t>
            </w:r>
          </w:p>
        </w:tc>
        <w:tc>
          <w:tcPr>
            <w:tcW w:w="3126" w:type="dxa"/>
            <w:tcBorders>
              <w:top w:val="single" w:sz="4" w:space="0" w:color="auto"/>
              <w:bottom w:val="single" w:sz="4" w:space="0" w:color="auto"/>
            </w:tcBorders>
          </w:tcPr>
          <w:p w14:paraId="001056BC" w14:textId="77777777" w:rsidR="009572C9" w:rsidRPr="000954E5" w:rsidRDefault="009572C9" w:rsidP="00796E8D">
            <w:pPr>
              <w:pStyle w:val="tablebody"/>
              <w:rPr>
                <w:rFonts w:ascii="Calibri" w:hAnsi="Calibri" w:cs="Calibri"/>
              </w:rPr>
            </w:pPr>
            <w:r w:rsidRPr="000954E5">
              <w:rPr>
                <w:rFonts w:ascii="Calibri" w:hAnsi="Calibri" w:cs="Calibri"/>
              </w:rPr>
              <w:t>Implement Green Lease Schedules (GLS) for all leased properties with an NLA of &gt;1000m</w:t>
            </w:r>
            <w:r w:rsidRPr="000954E5">
              <w:rPr>
                <w:rFonts w:ascii="Calibri" w:hAnsi="Calibri" w:cs="Calibri"/>
                <w:vertAlign w:val="superscript"/>
              </w:rPr>
              <w:t>2</w:t>
            </w:r>
            <w:r w:rsidRPr="000954E5">
              <w:rPr>
                <w:rFonts w:ascii="Calibri" w:hAnsi="Calibri" w:cs="Calibri"/>
              </w:rPr>
              <w:t xml:space="preserve"> and minimum 4-year lease term.</w:t>
            </w:r>
          </w:p>
          <w:p w14:paraId="0DDC1383" w14:textId="77777777" w:rsidR="009572C9" w:rsidRPr="000954E5" w:rsidRDefault="009572C9" w:rsidP="00796E8D">
            <w:pPr>
              <w:pStyle w:val="tablebody"/>
              <w:rPr>
                <w:rFonts w:ascii="Calibri" w:hAnsi="Calibri" w:cs="Calibri"/>
              </w:rPr>
            </w:pPr>
            <w:r w:rsidRPr="000954E5">
              <w:rPr>
                <w:rFonts w:ascii="Calibri" w:hAnsi="Calibri" w:cs="Calibri"/>
              </w:rPr>
              <w:t>Sites that require a GLS include:</w:t>
            </w:r>
          </w:p>
          <w:p w14:paraId="4EE53852" w14:textId="77777777" w:rsidR="009572C9" w:rsidRPr="003E2BF3" w:rsidRDefault="009572C9" w:rsidP="003E2BF3">
            <w:pPr>
              <w:pStyle w:val="tablebullet"/>
            </w:pPr>
            <w:r w:rsidRPr="003E2BF3">
              <w:t>Brisbane, 145 Ann St</w:t>
            </w:r>
          </w:p>
          <w:p w14:paraId="4AAE7DF8" w14:textId="77777777" w:rsidR="009572C9" w:rsidRPr="003E2BF3" w:rsidRDefault="009572C9" w:rsidP="003E2BF3">
            <w:pPr>
              <w:pStyle w:val="tablebullet"/>
            </w:pPr>
            <w:r w:rsidRPr="003E2BF3">
              <w:t xml:space="preserve">Mitchell, 13-15 Huddart </w:t>
            </w:r>
            <w:proofErr w:type="spellStart"/>
            <w:r w:rsidRPr="003E2BF3">
              <w:t>Crt</w:t>
            </w:r>
            <w:proofErr w:type="spellEnd"/>
          </w:p>
          <w:p w14:paraId="2323751A" w14:textId="77777777" w:rsidR="009572C9" w:rsidRPr="003E2BF3" w:rsidRDefault="009572C9" w:rsidP="003E2BF3">
            <w:pPr>
              <w:pStyle w:val="tablebullet"/>
            </w:pPr>
            <w:r w:rsidRPr="003E2BF3">
              <w:t>Surry Hills, 23-33 Mary St</w:t>
            </w:r>
          </w:p>
          <w:p w14:paraId="22503067" w14:textId="77777777" w:rsidR="009572C9" w:rsidRPr="000954E5" w:rsidRDefault="009572C9" w:rsidP="003E2BF3">
            <w:pPr>
              <w:pStyle w:val="tablebullet"/>
            </w:pPr>
            <w:r w:rsidRPr="003E2BF3">
              <w:t>Waterloo, 198-222</w:t>
            </w:r>
            <w:r w:rsidRPr="000954E5">
              <w:t xml:space="preserve"> Young St</w:t>
            </w:r>
          </w:p>
          <w:p w14:paraId="795D9D9B" w14:textId="77777777" w:rsidR="009572C9" w:rsidRPr="000954E5" w:rsidRDefault="009572C9" w:rsidP="00796E8D">
            <w:pPr>
              <w:pStyle w:val="tablebody"/>
              <w:rPr>
                <w:rFonts w:ascii="Calibri" w:hAnsi="Calibri" w:cs="Calibri"/>
              </w:rPr>
            </w:pPr>
            <w:r w:rsidRPr="000954E5">
              <w:rPr>
                <w:rFonts w:ascii="Calibri" w:hAnsi="Calibri" w:cs="Calibri"/>
              </w:rPr>
              <w:t>Commencement year and ongoing: 1 July 2025</w:t>
            </w:r>
          </w:p>
        </w:tc>
        <w:tc>
          <w:tcPr>
            <w:tcW w:w="975" w:type="dxa"/>
            <w:tcBorders>
              <w:top w:val="single" w:sz="4" w:space="0" w:color="auto"/>
              <w:bottom w:val="single" w:sz="4" w:space="0" w:color="auto"/>
            </w:tcBorders>
          </w:tcPr>
          <w:p w14:paraId="17743A5F" w14:textId="77777777" w:rsidR="009572C9" w:rsidRDefault="009572C9" w:rsidP="00796E8D">
            <w:pPr>
              <w:pStyle w:val="tablebody"/>
              <w:rPr>
                <w:rFonts w:ascii="Calibri" w:hAnsi="Calibri" w:cs="Calibri"/>
              </w:rPr>
            </w:pPr>
            <w:r w:rsidRPr="000954E5">
              <w:rPr>
                <w:rFonts w:ascii="Calibri" w:hAnsi="Calibri" w:cs="Calibri"/>
              </w:rPr>
              <w:t>Influence</w:t>
            </w:r>
          </w:p>
          <w:p w14:paraId="60F01A1D" w14:textId="77777777" w:rsidR="00796E8D" w:rsidRPr="000954E5" w:rsidRDefault="00796E8D" w:rsidP="00796E8D">
            <w:pPr>
              <w:pStyle w:val="tablebody"/>
              <w:rPr>
                <w:rFonts w:ascii="Calibri" w:hAnsi="Calibri" w:cs="Calibri"/>
              </w:rPr>
            </w:pPr>
            <w:r w:rsidRPr="000954E5">
              <w:rPr>
                <w:rFonts w:ascii="Calibri" w:hAnsi="Calibri" w:cs="Calibri"/>
                <w:noProof/>
                <w:lang w:eastAsia="en-AU"/>
              </w:rPr>
              <w:drawing>
                <wp:inline distT="0" distB="0" distL="0" distR="0" wp14:anchorId="2618EFD0" wp14:editId="25B4BA0F">
                  <wp:extent cx="360029" cy="360000"/>
                  <wp:effectExtent l="0" t="0" r="2540" b="2540"/>
                  <wp:docPr id="685761142" name="Picture 10" descr="Effect, impact, influence, process, strategy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5667" name="Picture 10" descr="Effect, impact, influence, process, strategy icon - Download on Iconfinder"/>
                          <pic:cNvPicPr>
                            <a:picLocks noChangeAspect="1"/>
                          </pic:cNvPicPr>
                        </pic:nvPicPr>
                        <pic:blipFill>
                          <a:blip r:embed="rId2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29" cy="360000"/>
                          </a:xfrm>
                          <a:prstGeom prst="rect">
                            <a:avLst/>
                          </a:prstGeom>
                          <a:noFill/>
                          <a:ln>
                            <a:noFill/>
                          </a:ln>
                        </pic:spPr>
                      </pic:pic>
                    </a:graphicData>
                  </a:graphic>
                </wp:inline>
              </w:drawing>
            </w:r>
          </w:p>
          <w:p w14:paraId="7626AEF0" w14:textId="77777777" w:rsidR="009572C9" w:rsidRPr="000954E5" w:rsidRDefault="009572C9" w:rsidP="00796E8D">
            <w:pPr>
              <w:pStyle w:val="tablebody"/>
              <w:rPr>
                <w:rFonts w:ascii="Calibri" w:hAnsi="Calibri" w:cs="Calibri"/>
              </w:rPr>
            </w:pPr>
          </w:p>
        </w:tc>
        <w:tc>
          <w:tcPr>
            <w:tcW w:w="1395" w:type="dxa"/>
            <w:tcBorders>
              <w:top w:val="single" w:sz="4" w:space="0" w:color="auto"/>
              <w:bottom w:val="single" w:sz="4" w:space="0" w:color="auto"/>
              <w:right w:val="single" w:sz="4" w:space="0" w:color="auto"/>
            </w:tcBorders>
          </w:tcPr>
          <w:p w14:paraId="45121650" w14:textId="77777777" w:rsidR="009572C9" w:rsidRPr="000954E5" w:rsidRDefault="009572C9" w:rsidP="00796E8D">
            <w:pPr>
              <w:pStyle w:val="tablebody"/>
              <w:rPr>
                <w:rFonts w:ascii="Calibri" w:hAnsi="Calibri" w:cs="Calibri"/>
              </w:rPr>
            </w:pPr>
            <w:r w:rsidRPr="000954E5">
              <w:rPr>
                <w:rFonts w:ascii="Calibri" w:hAnsi="Calibri" w:cs="Calibri"/>
              </w:rPr>
              <w:t>DITRDCA Property</w:t>
            </w:r>
          </w:p>
          <w:p w14:paraId="61EECEE8" w14:textId="77777777" w:rsidR="009572C9" w:rsidRPr="000954E5" w:rsidRDefault="009572C9" w:rsidP="00796E8D">
            <w:pPr>
              <w:pStyle w:val="tablebody"/>
              <w:rPr>
                <w:rFonts w:ascii="Calibri" w:hAnsi="Calibri" w:cs="Calibri"/>
              </w:rPr>
            </w:pPr>
            <w:r w:rsidRPr="000954E5">
              <w:rPr>
                <w:rFonts w:ascii="Calibri" w:hAnsi="Calibri" w:cs="Calibri"/>
              </w:rPr>
              <w:t>PSP Leasing Services</w:t>
            </w:r>
          </w:p>
        </w:tc>
        <w:tc>
          <w:tcPr>
            <w:tcW w:w="609" w:type="dxa"/>
            <w:tcBorders>
              <w:top w:val="single" w:sz="4" w:space="0" w:color="auto"/>
              <w:left w:val="single" w:sz="4" w:space="0" w:color="auto"/>
              <w:bottom w:val="single" w:sz="4" w:space="0" w:color="auto"/>
              <w:right w:val="single" w:sz="4" w:space="0" w:color="auto"/>
            </w:tcBorders>
          </w:tcPr>
          <w:p w14:paraId="21847DF0"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72E029FD" w14:textId="77777777" w:rsidR="009572C9" w:rsidRPr="000954E5" w:rsidRDefault="00554DF0" w:rsidP="00796E8D">
            <w:pPr>
              <w:pStyle w:val="tablebody"/>
              <w:rPr>
                <w:rFonts w:ascii="Calibri" w:hAnsi="Calibri" w:cs="Calibri"/>
              </w:rPr>
            </w:pPr>
            <w:r w:rsidRPr="000954E5">
              <w:rPr>
                <w:rFonts w:ascii="Calibri" w:hAnsi="Calibri" w:cs="Calibri"/>
                <w:noProof/>
                <w:lang w:eastAsia="en-AU"/>
              </w:rPr>
              <mc:AlternateContent>
                <mc:Choice Requires="wps">
                  <w:drawing>
                    <wp:anchor distT="0" distB="0" distL="114300" distR="114300" simplePos="0" relativeHeight="251665408" behindDoc="0" locked="0" layoutInCell="1" allowOverlap="1" wp14:anchorId="21528D78" wp14:editId="7709FB06">
                      <wp:simplePos x="0" y="0"/>
                      <wp:positionH relativeFrom="column">
                        <wp:posOffset>-48644</wp:posOffset>
                      </wp:positionH>
                      <wp:positionV relativeFrom="paragraph">
                        <wp:posOffset>1120775</wp:posOffset>
                      </wp:positionV>
                      <wp:extent cx="1718945" cy="107950"/>
                      <wp:effectExtent l="0" t="19050" r="33655" b="44450"/>
                      <wp:wrapNone/>
                      <wp:docPr id="301085170" name="Arrow: Righ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18945" cy="107950"/>
                              </a:xfrm>
                              <a:prstGeom prst="rightArrow">
                                <a:avLst/>
                              </a:prstGeom>
                              <a:solidFill>
                                <a:schemeClr val="accent2">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DA6AC" id="Arrow: Right 17" o:spid="_x0000_s1026" type="#_x0000_t13" style="position:absolute;margin-left:-3.85pt;margin-top:88.25pt;width:135.35pt;height: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" adj="20922" fillcolor="#005f66 [2405]" strokecolor="white [3212]" strokeweight="1pt"/>
                  </w:pict>
                </mc:Fallback>
              </mc:AlternateContent>
            </w:r>
          </w:p>
        </w:tc>
        <w:tc>
          <w:tcPr>
            <w:tcW w:w="609" w:type="dxa"/>
            <w:tcBorders>
              <w:top w:val="single" w:sz="4" w:space="0" w:color="auto"/>
              <w:left w:val="single" w:sz="4" w:space="0" w:color="auto"/>
              <w:bottom w:val="single" w:sz="4" w:space="0" w:color="auto"/>
              <w:right w:val="single" w:sz="4" w:space="0" w:color="auto"/>
            </w:tcBorders>
          </w:tcPr>
          <w:p w14:paraId="1CB7CBE5"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5215C2C4"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27DDCA59"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02A87674" w14:textId="77777777" w:rsidR="009572C9" w:rsidRPr="000954E5" w:rsidRDefault="009572C9" w:rsidP="00796E8D">
            <w:pPr>
              <w:pStyle w:val="tablebody"/>
              <w:rPr>
                <w:rFonts w:ascii="Calibri" w:hAnsi="Calibri" w:cs="Calibri"/>
              </w:rPr>
            </w:pPr>
          </w:p>
        </w:tc>
      </w:tr>
      <w:tr w:rsidR="003C79B6" w:rsidRPr="000954E5" w14:paraId="3370B199" w14:textId="77777777" w:rsidTr="003C79B6">
        <w:tc>
          <w:tcPr>
            <w:tcW w:w="704" w:type="dxa"/>
            <w:tcBorders>
              <w:top w:val="single" w:sz="4" w:space="0" w:color="auto"/>
              <w:left w:val="single" w:sz="4" w:space="0" w:color="auto"/>
              <w:bottom w:val="single" w:sz="4" w:space="0" w:color="auto"/>
            </w:tcBorders>
          </w:tcPr>
          <w:p w14:paraId="6928C1E0" w14:textId="77777777" w:rsidR="009572C9" w:rsidRPr="007B5CAD" w:rsidRDefault="009572C9" w:rsidP="00796E8D">
            <w:pPr>
              <w:pStyle w:val="tablebody"/>
              <w:rPr>
                <w:rFonts w:ascii="Calibri" w:hAnsi="Calibri" w:cs="Calibri"/>
              </w:rPr>
            </w:pPr>
            <w:r w:rsidRPr="007B5CAD">
              <w:rPr>
                <w:rFonts w:ascii="Calibri" w:hAnsi="Calibri" w:cs="Calibri"/>
              </w:rPr>
              <w:t>1.4</w:t>
            </w:r>
          </w:p>
        </w:tc>
        <w:tc>
          <w:tcPr>
            <w:tcW w:w="3126" w:type="dxa"/>
            <w:tcBorders>
              <w:top w:val="single" w:sz="4" w:space="0" w:color="auto"/>
              <w:bottom w:val="single" w:sz="4" w:space="0" w:color="auto"/>
            </w:tcBorders>
          </w:tcPr>
          <w:p w14:paraId="5BA2A270" w14:textId="77777777" w:rsidR="009572C9" w:rsidRPr="000954E5" w:rsidRDefault="009572C9" w:rsidP="00796E8D">
            <w:pPr>
              <w:pStyle w:val="tablebody"/>
              <w:rPr>
                <w:rFonts w:ascii="Calibri" w:hAnsi="Calibri" w:cs="Calibri"/>
              </w:rPr>
            </w:pPr>
            <w:r w:rsidRPr="000954E5">
              <w:rPr>
                <w:rFonts w:ascii="Calibri" w:hAnsi="Calibri" w:cs="Calibri"/>
              </w:rPr>
              <w:t>Maintain an all-electric building portfolio, with all new leases needing to be fully electric.</w:t>
            </w:r>
          </w:p>
          <w:p w14:paraId="093E8A64" w14:textId="77777777" w:rsidR="009572C9" w:rsidRDefault="009572C9" w:rsidP="00796E8D">
            <w:pPr>
              <w:pStyle w:val="tablebody"/>
              <w:rPr>
                <w:rFonts w:ascii="Calibri" w:hAnsi="Calibri" w:cs="Calibri"/>
              </w:rPr>
            </w:pPr>
            <w:r w:rsidRPr="000954E5">
              <w:rPr>
                <w:rFonts w:ascii="Calibri" w:hAnsi="Calibri" w:cs="Calibri"/>
              </w:rPr>
              <w:t>Commencement year and ongoing: 1 July 2024</w:t>
            </w:r>
          </w:p>
          <w:p w14:paraId="3F4FE0CA" w14:textId="77777777" w:rsidR="009572C9" w:rsidRPr="000954E5" w:rsidRDefault="009572C9" w:rsidP="00796E8D">
            <w:pPr>
              <w:pStyle w:val="tablebody"/>
              <w:rPr>
                <w:rFonts w:ascii="Calibri" w:hAnsi="Calibri" w:cs="Calibri"/>
              </w:rPr>
            </w:pPr>
          </w:p>
        </w:tc>
        <w:tc>
          <w:tcPr>
            <w:tcW w:w="975" w:type="dxa"/>
            <w:tcBorders>
              <w:top w:val="single" w:sz="4" w:space="0" w:color="auto"/>
              <w:bottom w:val="single" w:sz="4" w:space="0" w:color="auto"/>
            </w:tcBorders>
          </w:tcPr>
          <w:p w14:paraId="766F83A4" w14:textId="77777777" w:rsidR="009572C9" w:rsidRDefault="009572C9" w:rsidP="00796E8D">
            <w:pPr>
              <w:pStyle w:val="tablebody"/>
              <w:rPr>
                <w:rFonts w:ascii="Calibri" w:hAnsi="Calibri" w:cs="Calibri"/>
              </w:rPr>
            </w:pPr>
            <w:r w:rsidRPr="000954E5">
              <w:rPr>
                <w:rFonts w:ascii="Calibri" w:hAnsi="Calibri" w:cs="Calibri"/>
              </w:rPr>
              <w:t>Impact</w:t>
            </w:r>
          </w:p>
          <w:p w14:paraId="2F1A17C0" w14:textId="77777777" w:rsidR="00796E8D" w:rsidRPr="000954E5" w:rsidRDefault="00796E8D" w:rsidP="00796E8D">
            <w:pPr>
              <w:pStyle w:val="tablebody"/>
              <w:rPr>
                <w:rFonts w:ascii="Calibri" w:hAnsi="Calibri" w:cs="Calibri"/>
              </w:rPr>
            </w:pPr>
            <w:r w:rsidRPr="000954E5">
              <w:rPr>
                <w:rFonts w:ascii="Calibri" w:hAnsi="Calibri" w:cs="Calibri"/>
                <w:noProof/>
                <w:lang w:eastAsia="en-AU"/>
              </w:rPr>
              <w:drawing>
                <wp:inline distT="0" distB="0" distL="0" distR="0" wp14:anchorId="54F00B7E" wp14:editId="17F5B36C">
                  <wp:extent cx="360029" cy="360000"/>
                  <wp:effectExtent l="0" t="0" r="2540" b="2540"/>
                  <wp:docPr id="331750333" name="Picture 7" descr="Co2 emission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21029" name="Picture 7" descr="Co2 emission - Free nature icons"/>
                          <pic:cNvPicPr>
                            <a:picLocks noChangeAspect="1"/>
                          </pic:cNvPicPr>
                        </pic:nvPicPr>
                        <pic:blipFill>
                          <a:blip r:embed="rId2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29" cy="360000"/>
                          </a:xfrm>
                          <a:prstGeom prst="rect">
                            <a:avLst/>
                          </a:prstGeom>
                          <a:noFill/>
                          <a:ln>
                            <a:noFill/>
                          </a:ln>
                        </pic:spPr>
                      </pic:pic>
                    </a:graphicData>
                  </a:graphic>
                </wp:inline>
              </w:drawing>
            </w:r>
          </w:p>
          <w:p w14:paraId="170DED41" w14:textId="77777777" w:rsidR="009572C9" w:rsidRPr="000954E5" w:rsidRDefault="009572C9" w:rsidP="00796E8D">
            <w:pPr>
              <w:pStyle w:val="tablebody"/>
              <w:rPr>
                <w:rFonts w:ascii="Calibri" w:hAnsi="Calibri" w:cs="Calibri"/>
              </w:rPr>
            </w:pPr>
          </w:p>
        </w:tc>
        <w:tc>
          <w:tcPr>
            <w:tcW w:w="1395" w:type="dxa"/>
            <w:tcBorders>
              <w:top w:val="single" w:sz="4" w:space="0" w:color="auto"/>
              <w:bottom w:val="single" w:sz="4" w:space="0" w:color="auto"/>
              <w:right w:val="single" w:sz="4" w:space="0" w:color="auto"/>
            </w:tcBorders>
          </w:tcPr>
          <w:p w14:paraId="0C539B8D" w14:textId="77777777" w:rsidR="009572C9" w:rsidRPr="000954E5" w:rsidRDefault="009572C9" w:rsidP="00796E8D">
            <w:pPr>
              <w:pStyle w:val="tablebody"/>
              <w:rPr>
                <w:rFonts w:ascii="Calibri" w:hAnsi="Calibri" w:cs="Calibri"/>
              </w:rPr>
            </w:pPr>
            <w:r w:rsidRPr="000954E5">
              <w:rPr>
                <w:rFonts w:ascii="Calibri" w:hAnsi="Calibri" w:cs="Calibri"/>
              </w:rPr>
              <w:t>DITRDCA Property</w:t>
            </w:r>
          </w:p>
          <w:p w14:paraId="7E8327E4" w14:textId="77777777" w:rsidR="009572C9" w:rsidRPr="000954E5" w:rsidRDefault="009572C9" w:rsidP="00796E8D">
            <w:pPr>
              <w:pStyle w:val="tablebody"/>
              <w:rPr>
                <w:rFonts w:ascii="Calibri" w:hAnsi="Calibri" w:cs="Calibri"/>
              </w:rPr>
            </w:pPr>
            <w:r w:rsidRPr="000954E5">
              <w:rPr>
                <w:rFonts w:ascii="Calibri" w:hAnsi="Calibri" w:cs="Calibri"/>
              </w:rPr>
              <w:t>PSP Leasing Services</w:t>
            </w:r>
          </w:p>
        </w:tc>
        <w:tc>
          <w:tcPr>
            <w:tcW w:w="609" w:type="dxa"/>
            <w:tcBorders>
              <w:top w:val="single" w:sz="4" w:space="0" w:color="auto"/>
              <w:left w:val="single" w:sz="4" w:space="0" w:color="auto"/>
              <w:bottom w:val="single" w:sz="4" w:space="0" w:color="auto"/>
              <w:right w:val="single" w:sz="4" w:space="0" w:color="auto"/>
            </w:tcBorders>
          </w:tcPr>
          <w:p w14:paraId="089E5476" w14:textId="77777777" w:rsidR="009572C9" w:rsidRPr="000954E5" w:rsidRDefault="00554DF0" w:rsidP="00796E8D">
            <w:pPr>
              <w:pStyle w:val="tablebody"/>
              <w:rPr>
                <w:rFonts w:ascii="Calibri" w:hAnsi="Calibri" w:cs="Calibri"/>
              </w:rPr>
            </w:pPr>
            <w:r w:rsidRPr="000954E5">
              <w:rPr>
                <w:rFonts w:ascii="Calibri" w:hAnsi="Calibri" w:cs="Calibri"/>
                <w:noProof/>
                <w:lang w:eastAsia="en-AU"/>
              </w:rPr>
              <mc:AlternateContent>
                <mc:Choice Requires="wps">
                  <w:drawing>
                    <wp:anchor distT="0" distB="0" distL="114300" distR="114300" simplePos="0" relativeHeight="251667456" behindDoc="0" locked="0" layoutInCell="1" allowOverlap="1" wp14:anchorId="47F0F71F" wp14:editId="024545A5">
                      <wp:simplePos x="0" y="0"/>
                      <wp:positionH relativeFrom="column">
                        <wp:posOffset>-63594</wp:posOffset>
                      </wp:positionH>
                      <wp:positionV relativeFrom="paragraph">
                        <wp:posOffset>286971</wp:posOffset>
                      </wp:positionV>
                      <wp:extent cx="2130846" cy="107950"/>
                      <wp:effectExtent l="0" t="19050" r="41275" b="44450"/>
                      <wp:wrapNone/>
                      <wp:docPr id="323568152" name="Arrow: Righ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30846" cy="107950"/>
                              </a:xfrm>
                              <a:prstGeom prst="rightArrow">
                                <a:avLst/>
                              </a:prstGeom>
                              <a:solidFill>
                                <a:schemeClr val="accent2">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CDAEB" id="Arrow: Right 17" o:spid="_x0000_s1026" type="#_x0000_t13" style="position:absolute;margin-left:-5pt;margin-top:22.6pt;width:167.8pt;height: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" adj="21053" fillcolor="#005f66 [2405]" strokecolor="white [3212]" strokeweight="1pt"/>
                  </w:pict>
                </mc:Fallback>
              </mc:AlternateContent>
            </w:r>
          </w:p>
        </w:tc>
        <w:tc>
          <w:tcPr>
            <w:tcW w:w="609" w:type="dxa"/>
            <w:tcBorders>
              <w:top w:val="single" w:sz="4" w:space="0" w:color="auto"/>
              <w:left w:val="single" w:sz="4" w:space="0" w:color="auto"/>
              <w:bottom w:val="single" w:sz="4" w:space="0" w:color="auto"/>
              <w:right w:val="single" w:sz="4" w:space="0" w:color="auto"/>
            </w:tcBorders>
          </w:tcPr>
          <w:p w14:paraId="3D1AE572"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4BE11131"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145D6948"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5E9CB8E2"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3D6DAC1D" w14:textId="77777777" w:rsidR="009572C9" w:rsidRPr="000954E5" w:rsidRDefault="009572C9" w:rsidP="00796E8D">
            <w:pPr>
              <w:pStyle w:val="tablebody"/>
              <w:rPr>
                <w:rFonts w:ascii="Calibri" w:hAnsi="Calibri" w:cs="Calibri"/>
              </w:rPr>
            </w:pPr>
          </w:p>
        </w:tc>
      </w:tr>
      <w:tr w:rsidR="003C79B6" w:rsidRPr="000954E5" w14:paraId="53E93A19" w14:textId="77777777" w:rsidTr="003C79B6">
        <w:tc>
          <w:tcPr>
            <w:tcW w:w="704" w:type="dxa"/>
            <w:tcBorders>
              <w:top w:val="single" w:sz="4" w:space="0" w:color="auto"/>
              <w:left w:val="single" w:sz="4" w:space="0" w:color="auto"/>
              <w:bottom w:val="single" w:sz="4" w:space="0" w:color="auto"/>
            </w:tcBorders>
          </w:tcPr>
          <w:p w14:paraId="055A04FD" w14:textId="77777777" w:rsidR="009572C9" w:rsidRPr="007B5CAD" w:rsidRDefault="009572C9" w:rsidP="00796E8D">
            <w:pPr>
              <w:pStyle w:val="tablebody"/>
              <w:rPr>
                <w:rFonts w:ascii="Calibri" w:hAnsi="Calibri" w:cs="Calibri"/>
              </w:rPr>
            </w:pPr>
            <w:r w:rsidRPr="007B5CAD">
              <w:rPr>
                <w:rFonts w:ascii="Calibri" w:hAnsi="Calibri" w:cs="Calibri"/>
              </w:rPr>
              <w:t>1.5</w:t>
            </w:r>
          </w:p>
        </w:tc>
        <w:tc>
          <w:tcPr>
            <w:tcW w:w="3126" w:type="dxa"/>
            <w:tcBorders>
              <w:top w:val="single" w:sz="4" w:space="0" w:color="auto"/>
              <w:bottom w:val="single" w:sz="4" w:space="0" w:color="auto"/>
            </w:tcBorders>
          </w:tcPr>
          <w:p w14:paraId="697E1F8C" w14:textId="77777777" w:rsidR="009572C9" w:rsidRPr="000954E5" w:rsidRDefault="009572C9" w:rsidP="00796E8D">
            <w:pPr>
              <w:pStyle w:val="tablebody"/>
              <w:rPr>
                <w:rFonts w:ascii="Calibri" w:hAnsi="Calibri" w:cs="Calibri"/>
              </w:rPr>
            </w:pPr>
            <w:r w:rsidRPr="000954E5">
              <w:rPr>
                <w:rFonts w:ascii="Calibri" w:hAnsi="Calibri" w:cs="Calibri"/>
              </w:rPr>
              <w:t>Investigate and ensure all new office spaces &gt;1000m</w:t>
            </w:r>
            <w:r w:rsidRPr="000954E5">
              <w:rPr>
                <w:rFonts w:ascii="Calibri" w:hAnsi="Calibri" w:cs="Calibri"/>
                <w:vertAlign w:val="superscript"/>
              </w:rPr>
              <w:t>2</w:t>
            </w:r>
            <w:r w:rsidRPr="000954E5">
              <w:rPr>
                <w:rFonts w:ascii="Calibri" w:hAnsi="Calibri" w:cs="Calibri"/>
              </w:rPr>
              <w:t xml:space="preserve"> purchased, leased, constructed, or refurbished have separate electricity metering (where practical) or implement separate digital revenue metering where DITRDCA occupies 50% or more of the total building.</w:t>
            </w:r>
          </w:p>
          <w:p w14:paraId="268D1C32" w14:textId="77777777" w:rsidR="009572C9" w:rsidRPr="000954E5" w:rsidRDefault="009572C9" w:rsidP="00796E8D">
            <w:pPr>
              <w:pStyle w:val="tablebody"/>
              <w:rPr>
                <w:rFonts w:ascii="Calibri" w:hAnsi="Calibri" w:cs="Calibri"/>
              </w:rPr>
            </w:pPr>
            <w:r w:rsidRPr="000954E5">
              <w:rPr>
                <w:rFonts w:ascii="Calibri" w:hAnsi="Calibri" w:cs="Calibri"/>
              </w:rPr>
              <w:t>Commencement year and ongoing: 1 July 2024</w:t>
            </w:r>
          </w:p>
          <w:p w14:paraId="0E7F77F1" w14:textId="77777777" w:rsidR="009572C9" w:rsidRPr="000954E5" w:rsidRDefault="009572C9" w:rsidP="00796E8D">
            <w:pPr>
              <w:pStyle w:val="tablebody"/>
              <w:rPr>
                <w:rFonts w:ascii="Calibri" w:hAnsi="Calibri" w:cs="Calibri"/>
              </w:rPr>
            </w:pPr>
            <w:r w:rsidRPr="000954E5">
              <w:rPr>
                <w:rFonts w:ascii="Calibri" w:hAnsi="Calibri" w:cs="Calibri"/>
              </w:rPr>
              <w:t>As of June 2024, all DITRDCA sites are compliant with this requirement.</w:t>
            </w:r>
          </w:p>
        </w:tc>
        <w:tc>
          <w:tcPr>
            <w:tcW w:w="975" w:type="dxa"/>
            <w:tcBorders>
              <w:top w:val="single" w:sz="4" w:space="0" w:color="auto"/>
              <w:bottom w:val="single" w:sz="4" w:space="0" w:color="auto"/>
            </w:tcBorders>
          </w:tcPr>
          <w:p w14:paraId="4B2920DB" w14:textId="77777777" w:rsidR="009572C9" w:rsidRDefault="009572C9" w:rsidP="00796E8D">
            <w:pPr>
              <w:pStyle w:val="tablebody"/>
              <w:rPr>
                <w:rFonts w:ascii="Calibri" w:hAnsi="Calibri" w:cs="Calibri"/>
              </w:rPr>
            </w:pPr>
            <w:r w:rsidRPr="000954E5">
              <w:rPr>
                <w:rFonts w:ascii="Calibri" w:hAnsi="Calibri" w:cs="Calibri"/>
              </w:rPr>
              <w:t>Influence</w:t>
            </w:r>
          </w:p>
          <w:p w14:paraId="03DE5644" w14:textId="77777777" w:rsidR="00796E8D" w:rsidRPr="000954E5" w:rsidRDefault="00796E8D" w:rsidP="00796E8D">
            <w:pPr>
              <w:pStyle w:val="tablebody"/>
              <w:rPr>
                <w:rFonts w:ascii="Calibri" w:hAnsi="Calibri" w:cs="Calibri"/>
              </w:rPr>
            </w:pPr>
            <w:r w:rsidRPr="000954E5">
              <w:rPr>
                <w:rFonts w:ascii="Calibri" w:hAnsi="Calibri" w:cs="Calibri"/>
                <w:noProof/>
                <w:lang w:eastAsia="en-AU"/>
              </w:rPr>
              <w:drawing>
                <wp:inline distT="0" distB="0" distL="0" distR="0" wp14:anchorId="368D7534" wp14:editId="6BD61073">
                  <wp:extent cx="360029" cy="360000"/>
                  <wp:effectExtent l="0" t="0" r="2540" b="2540"/>
                  <wp:docPr id="246620628" name="Picture 10" descr="Effect, impact, influence, process, strategy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5667" name="Picture 10" descr="Effect, impact, influence, process, strategy icon - Download on Iconfinder"/>
                          <pic:cNvPicPr>
                            <a:picLocks noChangeAspect="1"/>
                          </pic:cNvPicPr>
                        </pic:nvPicPr>
                        <pic:blipFill>
                          <a:blip r:embed="rId2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29" cy="360000"/>
                          </a:xfrm>
                          <a:prstGeom prst="rect">
                            <a:avLst/>
                          </a:prstGeom>
                          <a:noFill/>
                          <a:ln>
                            <a:noFill/>
                          </a:ln>
                        </pic:spPr>
                      </pic:pic>
                    </a:graphicData>
                  </a:graphic>
                </wp:inline>
              </w:drawing>
            </w:r>
          </w:p>
          <w:p w14:paraId="03A026FA" w14:textId="77777777" w:rsidR="009572C9" w:rsidRPr="000954E5" w:rsidRDefault="009572C9" w:rsidP="00796E8D">
            <w:pPr>
              <w:pStyle w:val="tablebody"/>
              <w:rPr>
                <w:rFonts w:ascii="Calibri" w:hAnsi="Calibri" w:cs="Calibri"/>
              </w:rPr>
            </w:pPr>
          </w:p>
        </w:tc>
        <w:tc>
          <w:tcPr>
            <w:tcW w:w="1395" w:type="dxa"/>
            <w:tcBorders>
              <w:top w:val="single" w:sz="4" w:space="0" w:color="auto"/>
              <w:bottom w:val="single" w:sz="4" w:space="0" w:color="auto"/>
              <w:right w:val="single" w:sz="4" w:space="0" w:color="auto"/>
            </w:tcBorders>
          </w:tcPr>
          <w:p w14:paraId="3204081B" w14:textId="77777777" w:rsidR="009572C9" w:rsidRPr="000954E5" w:rsidRDefault="009572C9" w:rsidP="00796E8D">
            <w:pPr>
              <w:pStyle w:val="tablebody"/>
              <w:rPr>
                <w:rFonts w:ascii="Calibri" w:hAnsi="Calibri" w:cs="Calibri"/>
              </w:rPr>
            </w:pPr>
            <w:r w:rsidRPr="000954E5">
              <w:rPr>
                <w:rFonts w:ascii="Calibri" w:hAnsi="Calibri" w:cs="Calibri"/>
              </w:rPr>
              <w:t>DITRDCA Property</w:t>
            </w:r>
          </w:p>
          <w:p w14:paraId="5FB7D1FE" w14:textId="77777777" w:rsidR="009572C9" w:rsidRPr="000954E5" w:rsidRDefault="009572C9" w:rsidP="00796E8D">
            <w:pPr>
              <w:pStyle w:val="tablebody"/>
              <w:rPr>
                <w:rFonts w:ascii="Calibri" w:hAnsi="Calibri" w:cs="Calibri"/>
              </w:rPr>
            </w:pPr>
            <w:r w:rsidRPr="000954E5">
              <w:rPr>
                <w:rFonts w:ascii="Calibri" w:hAnsi="Calibri" w:cs="Calibri"/>
              </w:rPr>
              <w:t xml:space="preserve">PSP Leasing Services </w:t>
            </w:r>
          </w:p>
          <w:p w14:paraId="29FFE37A" w14:textId="77777777" w:rsidR="009572C9" w:rsidRPr="000954E5" w:rsidRDefault="009572C9" w:rsidP="00796E8D">
            <w:pPr>
              <w:pStyle w:val="tablebody"/>
              <w:rPr>
                <w:rFonts w:ascii="Calibri" w:hAnsi="Calibri" w:cs="Calibri"/>
              </w:rPr>
            </w:pPr>
            <w:r w:rsidRPr="000954E5">
              <w:rPr>
                <w:rFonts w:ascii="Calibri" w:hAnsi="Calibri" w:cs="Calibri"/>
              </w:rPr>
              <w:t>Landlord(s)</w:t>
            </w:r>
          </w:p>
        </w:tc>
        <w:tc>
          <w:tcPr>
            <w:tcW w:w="609" w:type="dxa"/>
            <w:tcBorders>
              <w:top w:val="single" w:sz="4" w:space="0" w:color="auto"/>
              <w:left w:val="single" w:sz="4" w:space="0" w:color="auto"/>
              <w:bottom w:val="single" w:sz="4" w:space="0" w:color="auto"/>
              <w:right w:val="single" w:sz="4" w:space="0" w:color="auto"/>
            </w:tcBorders>
          </w:tcPr>
          <w:p w14:paraId="58C68FDE" w14:textId="77777777" w:rsidR="009572C9" w:rsidRPr="000954E5" w:rsidRDefault="00554DF0" w:rsidP="00796E8D">
            <w:pPr>
              <w:pStyle w:val="tablebody"/>
              <w:rPr>
                <w:rFonts w:ascii="Calibri" w:hAnsi="Calibri" w:cs="Calibri"/>
              </w:rPr>
            </w:pPr>
            <w:r w:rsidRPr="000954E5">
              <w:rPr>
                <w:rFonts w:ascii="Calibri" w:hAnsi="Calibri" w:cs="Calibri"/>
                <w:noProof/>
                <w:lang w:eastAsia="en-AU"/>
              </w:rPr>
              <mc:AlternateContent>
                <mc:Choice Requires="wps">
                  <w:drawing>
                    <wp:anchor distT="0" distB="0" distL="114300" distR="114300" simplePos="0" relativeHeight="251669504" behindDoc="0" locked="0" layoutInCell="1" allowOverlap="1" wp14:anchorId="0E420457" wp14:editId="15AD3B20">
                      <wp:simplePos x="0" y="0"/>
                      <wp:positionH relativeFrom="column">
                        <wp:posOffset>-61942</wp:posOffset>
                      </wp:positionH>
                      <wp:positionV relativeFrom="paragraph">
                        <wp:posOffset>455486</wp:posOffset>
                      </wp:positionV>
                      <wp:extent cx="2119099" cy="107950"/>
                      <wp:effectExtent l="0" t="19050" r="33655" b="44450"/>
                      <wp:wrapNone/>
                      <wp:docPr id="2057851898" name="Arrow: Righ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19099" cy="107950"/>
                              </a:xfrm>
                              <a:prstGeom prst="rightArrow">
                                <a:avLst/>
                              </a:prstGeom>
                              <a:solidFill>
                                <a:schemeClr val="accent2">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B7432" id="Arrow: Right 17" o:spid="_x0000_s1026" type="#_x0000_t13" style="position:absolute;margin-left:-4.9pt;margin-top:35.85pt;width:166.85pt;height: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" adj="21050" fillcolor="#005f66 [2405]" strokecolor="white [3212]" strokeweight="1pt"/>
                  </w:pict>
                </mc:Fallback>
              </mc:AlternateContent>
            </w:r>
          </w:p>
        </w:tc>
        <w:tc>
          <w:tcPr>
            <w:tcW w:w="609" w:type="dxa"/>
            <w:tcBorders>
              <w:top w:val="single" w:sz="4" w:space="0" w:color="auto"/>
              <w:left w:val="single" w:sz="4" w:space="0" w:color="auto"/>
              <w:bottom w:val="single" w:sz="4" w:space="0" w:color="auto"/>
              <w:right w:val="single" w:sz="4" w:space="0" w:color="auto"/>
            </w:tcBorders>
          </w:tcPr>
          <w:p w14:paraId="548A1B9A"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5151C89F"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498A6842"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5DCE866A"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57077390" w14:textId="77777777" w:rsidR="009572C9" w:rsidRPr="000954E5" w:rsidRDefault="009572C9" w:rsidP="00796E8D">
            <w:pPr>
              <w:pStyle w:val="tablebody"/>
              <w:rPr>
                <w:rFonts w:ascii="Calibri" w:hAnsi="Calibri" w:cs="Calibri"/>
              </w:rPr>
            </w:pPr>
          </w:p>
        </w:tc>
      </w:tr>
      <w:tr w:rsidR="003C79B6" w:rsidRPr="000954E5" w14:paraId="738CCD0D" w14:textId="77777777" w:rsidTr="003C79B6">
        <w:tc>
          <w:tcPr>
            <w:tcW w:w="704" w:type="dxa"/>
            <w:tcBorders>
              <w:top w:val="single" w:sz="4" w:space="0" w:color="auto"/>
              <w:left w:val="single" w:sz="4" w:space="0" w:color="auto"/>
              <w:bottom w:val="single" w:sz="4" w:space="0" w:color="auto"/>
            </w:tcBorders>
          </w:tcPr>
          <w:p w14:paraId="3566A24E" w14:textId="77777777" w:rsidR="009572C9" w:rsidRPr="007B5CAD" w:rsidRDefault="009572C9" w:rsidP="00796E8D">
            <w:pPr>
              <w:pStyle w:val="tablebody"/>
              <w:rPr>
                <w:rFonts w:ascii="Calibri" w:hAnsi="Calibri" w:cs="Calibri"/>
              </w:rPr>
            </w:pPr>
            <w:r w:rsidRPr="007B5CAD">
              <w:rPr>
                <w:rFonts w:ascii="Calibri" w:hAnsi="Calibri" w:cs="Calibri"/>
              </w:rPr>
              <w:t>1.6</w:t>
            </w:r>
          </w:p>
        </w:tc>
        <w:tc>
          <w:tcPr>
            <w:tcW w:w="3126" w:type="dxa"/>
            <w:tcBorders>
              <w:top w:val="single" w:sz="4" w:space="0" w:color="auto"/>
              <w:bottom w:val="single" w:sz="4" w:space="0" w:color="auto"/>
            </w:tcBorders>
          </w:tcPr>
          <w:p w14:paraId="3D6D6047" w14:textId="77777777" w:rsidR="009572C9" w:rsidRDefault="009572C9" w:rsidP="00796E8D">
            <w:pPr>
              <w:pStyle w:val="tablebody"/>
              <w:rPr>
                <w:rFonts w:ascii="Calibri" w:hAnsi="Calibri" w:cs="Calibri"/>
              </w:rPr>
            </w:pPr>
            <w:r w:rsidRPr="000954E5">
              <w:rPr>
                <w:rFonts w:ascii="Calibri" w:hAnsi="Calibri" w:cs="Calibri"/>
              </w:rPr>
              <w:t>Implement EV charging in accordance with DITRDCA’s EV Plan 2024</w:t>
            </w:r>
            <w:r>
              <w:rPr>
                <w:rFonts w:ascii="Calibri" w:hAnsi="Calibri" w:cs="Calibri"/>
              </w:rPr>
              <w:t>.</w:t>
            </w:r>
          </w:p>
          <w:p w14:paraId="28136ABF" w14:textId="77777777" w:rsidR="009572C9" w:rsidRPr="000954E5" w:rsidRDefault="009572C9" w:rsidP="00796E8D">
            <w:pPr>
              <w:pStyle w:val="tablebody"/>
              <w:rPr>
                <w:rFonts w:ascii="Calibri" w:hAnsi="Calibri" w:cs="Calibri"/>
              </w:rPr>
            </w:pPr>
            <w:r w:rsidRPr="000954E5">
              <w:rPr>
                <w:rFonts w:ascii="Calibri" w:hAnsi="Calibri" w:cs="Calibri"/>
              </w:rPr>
              <w:lastRenderedPageBreak/>
              <w:t>Commencement year: 2025</w:t>
            </w:r>
          </w:p>
        </w:tc>
        <w:tc>
          <w:tcPr>
            <w:tcW w:w="975" w:type="dxa"/>
            <w:tcBorders>
              <w:top w:val="single" w:sz="4" w:space="0" w:color="auto"/>
              <w:bottom w:val="single" w:sz="4" w:space="0" w:color="auto"/>
            </w:tcBorders>
          </w:tcPr>
          <w:p w14:paraId="0BF2EAE5" w14:textId="77777777" w:rsidR="009572C9" w:rsidRDefault="009572C9" w:rsidP="00796E8D">
            <w:pPr>
              <w:pStyle w:val="tablebody"/>
              <w:rPr>
                <w:rFonts w:ascii="Calibri" w:hAnsi="Calibri" w:cs="Calibri"/>
              </w:rPr>
            </w:pPr>
            <w:r w:rsidRPr="000954E5">
              <w:rPr>
                <w:rFonts w:ascii="Calibri" w:hAnsi="Calibri" w:cs="Calibri"/>
              </w:rPr>
              <w:lastRenderedPageBreak/>
              <w:t>Impact</w:t>
            </w:r>
          </w:p>
          <w:p w14:paraId="012A0DF0" w14:textId="77777777" w:rsidR="00796E8D" w:rsidRPr="000954E5" w:rsidRDefault="00796E8D" w:rsidP="00796E8D">
            <w:pPr>
              <w:pStyle w:val="tablebody"/>
              <w:rPr>
                <w:rFonts w:ascii="Calibri" w:hAnsi="Calibri" w:cs="Calibri"/>
              </w:rPr>
            </w:pPr>
            <w:r w:rsidRPr="000954E5">
              <w:rPr>
                <w:rFonts w:ascii="Calibri" w:hAnsi="Calibri" w:cs="Calibri"/>
                <w:noProof/>
                <w:lang w:eastAsia="en-AU"/>
              </w:rPr>
              <w:lastRenderedPageBreak/>
              <w:drawing>
                <wp:inline distT="0" distB="0" distL="0" distR="0" wp14:anchorId="31C1F2F9" wp14:editId="789304B5">
                  <wp:extent cx="360029" cy="360000"/>
                  <wp:effectExtent l="0" t="0" r="2540" b="2540"/>
                  <wp:docPr id="1527467353" name="Picture 7" descr="Co2 emission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21029" name="Picture 7" descr="Co2 emission - Free nature icons"/>
                          <pic:cNvPicPr>
                            <a:picLocks noChangeAspect="1"/>
                          </pic:cNvPicPr>
                        </pic:nvPicPr>
                        <pic:blipFill>
                          <a:blip r:embed="rId2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29" cy="360000"/>
                          </a:xfrm>
                          <a:prstGeom prst="rect">
                            <a:avLst/>
                          </a:prstGeom>
                          <a:noFill/>
                          <a:ln>
                            <a:noFill/>
                          </a:ln>
                        </pic:spPr>
                      </pic:pic>
                    </a:graphicData>
                  </a:graphic>
                </wp:inline>
              </w:drawing>
            </w:r>
          </w:p>
          <w:p w14:paraId="45657340" w14:textId="77777777" w:rsidR="009572C9" w:rsidRPr="000954E5" w:rsidRDefault="009572C9" w:rsidP="00796E8D">
            <w:pPr>
              <w:pStyle w:val="tablebody"/>
              <w:rPr>
                <w:rFonts w:ascii="Calibri" w:hAnsi="Calibri" w:cs="Calibri"/>
              </w:rPr>
            </w:pPr>
          </w:p>
        </w:tc>
        <w:tc>
          <w:tcPr>
            <w:tcW w:w="1395" w:type="dxa"/>
            <w:tcBorders>
              <w:top w:val="single" w:sz="4" w:space="0" w:color="auto"/>
              <w:bottom w:val="single" w:sz="4" w:space="0" w:color="auto"/>
              <w:right w:val="single" w:sz="4" w:space="0" w:color="auto"/>
            </w:tcBorders>
          </w:tcPr>
          <w:p w14:paraId="60032788" w14:textId="77777777" w:rsidR="009572C9" w:rsidRPr="000954E5" w:rsidRDefault="009572C9" w:rsidP="00796E8D">
            <w:pPr>
              <w:pStyle w:val="tablebody"/>
              <w:rPr>
                <w:rFonts w:ascii="Calibri" w:hAnsi="Calibri" w:cs="Calibri"/>
              </w:rPr>
            </w:pPr>
            <w:r w:rsidRPr="000954E5">
              <w:rPr>
                <w:rFonts w:ascii="Calibri" w:hAnsi="Calibri" w:cs="Calibri"/>
              </w:rPr>
              <w:lastRenderedPageBreak/>
              <w:t>DITRDCA Property</w:t>
            </w:r>
          </w:p>
          <w:p w14:paraId="74106412" w14:textId="77777777" w:rsidR="009572C9" w:rsidRPr="000954E5" w:rsidRDefault="009572C9" w:rsidP="00796E8D">
            <w:pPr>
              <w:pStyle w:val="tablebody"/>
              <w:rPr>
                <w:rFonts w:ascii="Calibri" w:hAnsi="Calibri" w:cs="Calibri"/>
              </w:rPr>
            </w:pPr>
            <w:r w:rsidRPr="000954E5">
              <w:rPr>
                <w:rFonts w:ascii="Calibri" w:hAnsi="Calibri" w:cs="Calibri"/>
              </w:rPr>
              <w:lastRenderedPageBreak/>
              <w:t>PSP Projects</w:t>
            </w:r>
          </w:p>
          <w:p w14:paraId="33DBF44F" w14:textId="77777777" w:rsidR="009572C9" w:rsidRPr="000954E5" w:rsidRDefault="009572C9" w:rsidP="00796E8D">
            <w:pPr>
              <w:pStyle w:val="tablebody"/>
              <w:rPr>
                <w:rFonts w:ascii="Calibri" w:hAnsi="Calibri" w:cs="Calibri"/>
              </w:rPr>
            </w:pPr>
            <w:r w:rsidRPr="000954E5">
              <w:rPr>
                <w:rFonts w:ascii="Calibri" w:hAnsi="Calibri" w:cs="Calibri"/>
              </w:rPr>
              <w:t xml:space="preserve">PSP Leasing Services </w:t>
            </w:r>
          </w:p>
          <w:p w14:paraId="18385896" w14:textId="77777777" w:rsidR="009572C9" w:rsidRPr="000954E5" w:rsidRDefault="009572C9" w:rsidP="00796E8D">
            <w:pPr>
              <w:pStyle w:val="tablebody"/>
              <w:rPr>
                <w:rFonts w:ascii="Calibri" w:hAnsi="Calibri" w:cs="Calibri"/>
              </w:rPr>
            </w:pPr>
            <w:r w:rsidRPr="000954E5">
              <w:rPr>
                <w:rFonts w:ascii="Calibri" w:hAnsi="Calibri" w:cs="Calibri"/>
              </w:rPr>
              <w:t>Landlord(s)</w:t>
            </w:r>
          </w:p>
        </w:tc>
        <w:tc>
          <w:tcPr>
            <w:tcW w:w="609" w:type="dxa"/>
            <w:tcBorders>
              <w:top w:val="single" w:sz="4" w:space="0" w:color="auto"/>
              <w:left w:val="single" w:sz="4" w:space="0" w:color="auto"/>
              <w:bottom w:val="single" w:sz="4" w:space="0" w:color="auto"/>
              <w:right w:val="single" w:sz="4" w:space="0" w:color="auto"/>
            </w:tcBorders>
          </w:tcPr>
          <w:p w14:paraId="44AB3CD2"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78492551" w14:textId="77777777" w:rsidR="009572C9" w:rsidRPr="000954E5" w:rsidRDefault="00A0766A" w:rsidP="00796E8D">
            <w:pPr>
              <w:pStyle w:val="tablebody"/>
              <w:rPr>
                <w:rFonts w:ascii="Calibri" w:hAnsi="Calibri" w:cs="Calibri"/>
              </w:rPr>
            </w:pPr>
            <w:r w:rsidRPr="000954E5">
              <w:rPr>
                <w:rFonts w:ascii="Calibri" w:hAnsi="Calibri" w:cs="Calibri"/>
                <w:noProof/>
                <w:lang w:eastAsia="en-AU"/>
              </w:rPr>
              <mc:AlternateContent>
                <mc:Choice Requires="wps">
                  <w:drawing>
                    <wp:anchor distT="0" distB="0" distL="114300" distR="114300" simplePos="0" relativeHeight="251675648" behindDoc="0" locked="0" layoutInCell="1" allowOverlap="1" wp14:anchorId="3B28942E" wp14:editId="1EC98F71">
                      <wp:simplePos x="0" y="0"/>
                      <wp:positionH relativeFrom="column">
                        <wp:posOffset>-57150</wp:posOffset>
                      </wp:positionH>
                      <wp:positionV relativeFrom="paragraph">
                        <wp:posOffset>112036</wp:posOffset>
                      </wp:positionV>
                      <wp:extent cx="323850" cy="107950"/>
                      <wp:effectExtent l="0" t="19050" r="40640" b="39370"/>
                      <wp:wrapNone/>
                      <wp:docPr id="222699326" name="Arrow: Righ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3850" cy="107950"/>
                              </a:xfrm>
                              <a:prstGeom prst="rightArrow">
                                <a:avLst/>
                              </a:prstGeom>
                              <a:solidFill>
                                <a:schemeClr val="accent2">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BF444" id="Arrow: Right 17" o:spid="_x0000_s1026" type="#_x0000_t13" style="position:absolute;margin-left:-4.5pt;margin-top:8.8pt;width:25.5pt;height: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" adj="18000" fillcolor="#005f66 [2405]" strokecolor="white [3212]" strokeweight="1pt"/>
                  </w:pict>
                </mc:Fallback>
              </mc:AlternateContent>
            </w:r>
          </w:p>
        </w:tc>
        <w:tc>
          <w:tcPr>
            <w:tcW w:w="609" w:type="dxa"/>
            <w:tcBorders>
              <w:top w:val="single" w:sz="4" w:space="0" w:color="auto"/>
              <w:left w:val="single" w:sz="4" w:space="0" w:color="auto"/>
              <w:bottom w:val="single" w:sz="4" w:space="0" w:color="auto"/>
              <w:right w:val="single" w:sz="4" w:space="0" w:color="auto"/>
            </w:tcBorders>
          </w:tcPr>
          <w:p w14:paraId="29299D3F"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3C824770"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6CFB6D73"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04A2C5D9" w14:textId="77777777" w:rsidR="009572C9" w:rsidRPr="000954E5" w:rsidRDefault="009572C9" w:rsidP="00796E8D">
            <w:pPr>
              <w:pStyle w:val="tablebody"/>
              <w:rPr>
                <w:rFonts w:ascii="Calibri" w:hAnsi="Calibri" w:cs="Calibri"/>
              </w:rPr>
            </w:pPr>
          </w:p>
        </w:tc>
      </w:tr>
      <w:tr w:rsidR="003C79B6" w:rsidRPr="000954E5" w14:paraId="37B719CC" w14:textId="77777777" w:rsidTr="003C79B6">
        <w:tc>
          <w:tcPr>
            <w:tcW w:w="704" w:type="dxa"/>
            <w:tcBorders>
              <w:top w:val="single" w:sz="4" w:space="0" w:color="auto"/>
              <w:left w:val="single" w:sz="4" w:space="0" w:color="auto"/>
              <w:bottom w:val="single" w:sz="4" w:space="0" w:color="auto"/>
            </w:tcBorders>
          </w:tcPr>
          <w:p w14:paraId="7BA366E7" w14:textId="77777777" w:rsidR="009572C9" w:rsidRPr="007B5CAD" w:rsidRDefault="009572C9" w:rsidP="00796E8D">
            <w:pPr>
              <w:pStyle w:val="tablebody"/>
              <w:rPr>
                <w:rFonts w:ascii="Calibri" w:hAnsi="Calibri" w:cs="Calibri"/>
              </w:rPr>
            </w:pPr>
            <w:r w:rsidRPr="007B5CAD">
              <w:rPr>
                <w:rFonts w:ascii="Calibri" w:hAnsi="Calibri" w:cs="Calibri"/>
              </w:rPr>
              <w:t>1.7</w:t>
            </w:r>
          </w:p>
        </w:tc>
        <w:tc>
          <w:tcPr>
            <w:tcW w:w="3126" w:type="dxa"/>
            <w:tcBorders>
              <w:top w:val="single" w:sz="4" w:space="0" w:color="auto"/>
              <w:bottom w:val="single" w:sz="4" w:space="0" w:color="auto"/>
            </w:tcBorders>
          </w:tcPr>
          <w:p w14:paraId="46AF9D6F" w14:textId="77777777" w:rsidR="009572C9" w:rsidRPr="000954E5" w:rsidRDefault="009572C9" w:rsidP="00796E8D">
            <w:pPr>
              <w:pStyle w:val="tablebody"/>
              <w:rPr>
                <w:rFonts w:ascii="Calibri" w:hAnsi="Calibri" w:cs="Calibri"/>
              </w:rPr>
            </w:pPr>
            <w:r w:rsidRPr="000954E5">
              <w:rPr>
                <w:rFonts w:ascii="Calibri" w:hAnsi="Calibri" w:cs="Calibri"/>
              </w:rPr>
              <w:t>Undertake Type-2 Energy Audits at sites that are identified as having high energy intensity or that do not meet the required NABERS Energy rating, with the audits used to identify energy efficiency solutions for implementation.</w:t>
            </w:r>
          </w:p>
          <w:p w14:paraId="5A378C5B" w14:textId="77777777" w:rsidR="009572C9" w:rsidRPr="000954E5" w:rsidRDefault="009572C9" w:rsidP="00796E8D">
            <w:pPr>
              <w:pStyle w:val="tablebody"/>
              <w:rPr>
                <w:rFonts w:ascii="Calibri" w:hAnsi="Calibri" w:cs="Calibri"/>
              </w:rPr>
            </w:pPr>
            <w:r w:rsidRPr="000954E5">
              <w:rPr>
                <w:rFonts w:ascii="Calibri" w:hAnsi="Calibri" w:cs="Calibri"/>
              </w:rPr>
              <w:t>Sites with high energy intensity or that do not meet the NABERS Energy rating include:</w:t>
            </w:r>
          </w:p>
          <w:p w14:paraId="20106184" w14:textId="77777777" w:rsidR="009572C9" w:rsidRPr="000954E5" w:rsidRDefault="009572C9" w:rsidP="003E2BF3">
            <w:pPr>
              <w:pStyle w:val="tablebullet"/>
            </w:pPr>
            <w:r w:rsidRPr="000954E5">
              <w:t>Brisbane, 145 Ann St</w:t>
            </w:r>
          </w:p>
          <w:p w14:paraId="2F79D25B" w14:textId="77777777" w:rsidR="009572C9" w:rsidRPr="000954E5" w:rsidRDefault="009572C9" w:rsidP="003E2BF3">
            <w:pPr>
              <w:pStyle w:val="tablebullet"/>
            </w:pPr>
            <w:r w:rsidRPr="000954E5">
              <w:t xml:space="preserve">Canberra, 13-15 Huddart </w:t>
            </w:r>
            <w:proofErr w:type="spellStart"/>
            <w:r w:rsidRPr="000954E5">
              <w:t>Crt</w:t>
            </w:r>
            <w:proofErr w:type="spellEnd"/>
          </w:p>
          <w:p w14:paraId="6F87B8E2" w14:textId="77777777" w:rsidR="009572C9" w:rsidRPr="000954E5" w:rsidRDefault="009572C9" w:rsidP="003E2BF3">
            <w:pPr>
              <w:pStyle w:val="tablebullet"/>
            </w:pPr>
            <w:r w:rsidRPr="000954E5">
              <w:t>Surry Hills, 23-33 Mary St</w:t>
            </w:r>
          </w:p>
          <w:p w14:paraId="44CCAF69" w14:textId="77777777" w:rsidR="009572C9" w:rsidRPr="000954E5" w:rsidRDefault="009572C9" w:rsidP="00796E8D">
            <w:pPr>
              <w:pStyle w:val="tablebody"/>
              <w:rPr>
                <w:rFonts w:ascii="Calibri" w:hAnsi="Calibri" w:cs="Calibri"/>
              </w:rPr>
            </w:pPr>
            <w:r w:rsidRPr="000954E5">
              <w:rPr>
                <w:rFonts w:ascii="Calibri" w:hAnsi="Calibri" w:cs="Calibri"/>
              </w:rPr>
              <w:t>Sites included in the Canberra office consolidation have not been considered as the return on investment would not be realised.</w:t>
            </w:r>
          </w:p>
          <w:p w14:paraId="7B722BFA" w14:textId="77777777" w:rsidR="009572C9" w:rsidRPr="000954E5" w:rsidRDefault="009572C9" w:rsidP="00796E8D">
            <w:pPr>
              <w:pStyle w:val="tablebody"/>
              <w:rPr>
                <w:rFonts w:ascii="Calibri" w:hAnsi="Calibri" w:cs="Calibri"/>
              </w:rPr>
            </w:pPr>
            <w:r w:rsidRPr="000954E5">
              <w:rPr>
                <w:rFonts w:ascii="Calibri" w:hAnsi="Calibri" w:cs="Calibri"/>
              </w:rPr>
              <w:t>Predicted ongoing emissions reduction (at 20% total reduction): 11.5t CO2-e p.a.</w:t>
            </w:r>
          </w:p>
        </w:tc>
        <w:tc>
          <w:tcPr>
            <w:tcW w:w="975" w:type="dxa"/>
            <w:tcBorders>
              <w:top w:val="single" w:sz="4" w:space="0" w:color="auto"/>
              <w:bottom w:val="single" w:sz="4" w:space="0" w:color="auto"/>
            </w:tcBorders>
          </w:tcPr>
          <w:p w14:paraId="660E180B" w14:textId="77777777" w:rsidR="009572C9" w:rsidRDefault="009572C9" w:rsidP="00796E8D">
            <w:pPr>
              <w:pStyle w:val="tablebody"/>
              <w:rPr>
                <w:rFonts w:ascii="Calibri" w:hAnsi="Calibri" w:cs="Calibri"/>
              </w:rPr>
            </w:pPr>
            <w:r w:rsidRPr="000954E5">
              <w:rPr>
                <w:rFonts w:ascii="Calibri" w:hAnsi="Calibri" w:cs="Calibri"/>
              </w:rPr>
              <w:t>Influence</w:t>
            </w:r>
          </w:p>
          <w:p w14:paraId="45BD5282" w14:textId="77777777" w:rsidR="00796E8D" w:rsidRPr="000954E5" w:rsidRDefault="00796E8D" w:rsidP="00796E8D">
            <w:pPr>
              <w:pStyle w:val="tablebody"/>
              <w:rPr>
                <w:rFonts w:ascii="Calibri" w:hAnsi="Calibri" w:cs="Calibri"/>
              </w:rPr>
            </w:pPr>
            <w:r w:rsidRPr="000954E5">
              <w:rPr>
                <w:rFonts w:ascii="Calibri" w:hAnsi="Calibri" w:cs="Calibri"/>
                <w:noProof/>
                <w:lang w:eastAsia="en-AU"/>
              </w:rPr>
              <w:drawing>
                <wp:inline distT="0" distB="0" distL="0" distR="0" wp14:anchorId="359096A7" wp14:editId="06F04BC7">
                  <wp:extent cx="360029" cy="360000"/>
                  <wp:effectExtent l="0" t="0" r="2540" b="2540"/>
                  <wp:docPr id="196035417" name="Picture 10" descr="Effect, impact, influence, process, strategy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5667" name="Picture 10" descr="Effect, impact, influence, process, strategy icon - Download on Iconfinder"/>
                          <pic:cNvPicPr>
                            <a:picLocks noChangeAspect="1"/>
                          </pic:cNvPicPr>
                        </pic:nvPicPr>
                        <pic:blipFill>
                          <a:blip r:embed="rId2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29" cy="360000"/>
                          </a:xfrm>
                          <a:prstGeom prst="rect">
                            <a:avLst/>
                          </a:prstGeom>
                          <a:noFill/>
                          <a:ln>
                            <a:noFill/>
                          </a:ln>
                        </pic:spPr>
                      </pic:pic>
                    </a:graphicData>
                  </a:graphic>
                </wp:inline>
              </w:drawing>
            </w:r>
          </w:p>
          <w:p w14:paraId="0B133061" w14:textId="77777777" w:rsidR="009572C9" w:rsidRPr="000954E5" w:rsidRDefault="009572C9" w:rsidP="00796E8D">
            <w:pPr>
              <w:pStyle w:val="tablebody"/>
              <w:rPr>
                <w:rFonts w:ascii="Calibri" w:hAnsi="Calibri" w:cs="Calibri"/>
              </w:rPr>
            </w:pPr>
            <w:r w:rsidRPr="000954E5">
              <w:rPr>
                <w:rFonts w:ascii="Calibri" w:hAnsi="Calibri" w:cs="Calibri"/>
              </w:rPr>
              <w:t xml:space="preserve"> </w:t>
            </w:r>
          </w:p>
        </w:tc>
        <w:tc>
          <w:tcPr>
            <w:tcW w:w="1395" w:type="dxa"/>
            <w:tcBorders>
              <w:top w:val="single" w:sz="4" w:space="0" w:color="auto"/>
              <w:bottom w:val="single" w:sz="4" w:space="0" w:color="auto"/>
              <w:right w:val="single" w:sz="4" w:space="0" w:color="auto"/>
            </w:tcBorders>
          </w:tcPr>
          <w:p w14:paraId="7A33A2F8" w14:textId="77777777" w:rsidR="009572C9" w:rsidRPr="000954E5" w:rsidRDefault="009572C9" w:rsidP="00796E8D">
            <w:pPr>
              <w:pStyle w:val="tablebody"/>
              <w:rPr>
                <w:rFonts w:ascii="Calibri" w:hAnsi="Calibri" w:cs="Calibri"/>
              </w:rPr>
            </w:pPr>
            <w:r w:rsidRPr="000954E5">
              <w:rPr>
                <w:rFonts w:ascii="Calibri" w:hAnsi="Calibri" w:cs="Calibri"/>
              </w:rPr>
              <w:t>DITRDCA Property</w:t>
            </w:r>
          </w:p>
          <w:p w14:paraId="2A000AF7" w14:textId="77777777" w:rsidR="009572C9" w:rsidRPr="000954E5" w:rsidRDefault="009572C9" w:rsidP="00796E8D">
            <w:pPr>
              <w:pStyle w:val="tablebody"/>
              <w:rPr>
                <w:rFonts w:ascii="Calibri" w:hAnsi="Calibri" w:cs="Calibri"/>
              </w:rPr>
            </w:pPr>
            <w:r w:rsidRPr="000954E5">
              <w:rPr>
                <w:rFonts w:ascii="Calibri" w:hAnsi="Calibri" w:cs="Calibri"/>
              </w:rPr>
              <w:t xml:space="preserve">PSP Sustainability </w:t>
            </w:r>
          </w:p>
        </w:tc>
        <w:tc>
          <w:tcPr>
            <w:tcW w:w="609" w:type="dxa"/>
            <w:tcBorders>
              <w:top w:val="single" w:sz="4" w:space="0" w:color="auto"/>
              <w:left w:val="single" w:sz="4" w:space="0" w:color="auto"/>
              <w:bottom w:val="single" w:sz="4" w:space="0" w:color="auto"/>
              <w:right w:val="single" w:sz="4" w:space="0" w:color="auto"/>
            </w:tcBorders>
          </w:tcPr>
          <w:p w14:paraId="5EB17DC5"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5A32D8D0" w14:textId="77777777" w:rsidR="009572C9" w:rsidRPr="000954E5" w:rsidRDefault="009572C9" w:rsidP="00796E8D">
            <w:pPr>
              <w:pStyle w:val="tablebody"/>
              <w:rPr>
                <w:rFonts w:ascii="Calibri" w:hAnsi="Calibri" w:cs="Calibri"/>
              </w:rPr>
            </w:pPr>
            <w:r w:rsidRPr="000954E5">
              <w:rPr>
                <w:rFonts w:ascii="Calibri" w:hAnsi="Calibri" w:cs="Calibri"/>
                <w:noProof/>
                <w:lang w:eastAsia="en-AU"/>
              </w:rPr>
              <mc:AlternateContent>
                <mc:Choice Requires="wps">
                  <w:drawing>
                    <wp:anchor distT="0" distB="0" distL="114300" distR="114300" simplePos="0" relativeHeight="251672576" behindDoc="0" locked="0" layoutInCell="1" allowOverlap="1" wp14:anchorId="4B97D33B" wp14:editId="1A8F5248">
                      <wp:simplePos x="0" y="0"/>
                      <wp:positionH relativeFrom="column">
                        <wp:posOffset>-57893</wp:posOffset>
                      </wp:positionH>
                      <wp:positionV relativeFrom="paragraph">
                        <wp:posOffset>889994</wp:posOffset>
                      </wp:positionV>
                      <wp:extent cx="324000" cy="108000"/>
                      <wp:effectExtent l="0" t="19050" r="38100" b="44450"/>
                      <wp:wrapNone/>
                      <wp:docPr id="1623824016" name="Arrow: Righ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4000" cy="108000"/>
                              </a:xfrm>
                              <a:prstGeom prst="rightArrow">
                                <a:avLst/>
                              </a:prstGeom>
                              <a:solidFill>
                                <a:schemeClr val="accent2">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8CEB3" id="Arrow: Right 17" o:spid="_x0000_s1026" type="#_x0000_t13" style="position:absolute;margin-left:-4.55pt;margin-top:70.1pt;width:25.5pt;height: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" adj="18000" fillcolor="#005f66 [2405]" strokecolor="white [3212]" strokeweight="1pt"/>
                  </w:pict>
                </mc:Fallback>
              </mc:AlternateContent>
            </w:r>
          </w:p>
        </w:tc>
        <w:tc>
          <w:tcPr>
            <w:tcW w:w="609" w:type="dxa"/>
            <w:tcBorders>
              <w:top w:val="single" w:sz="4" w:space="0" w:color="auto"/>
              <w:left w:val="single" w:sz="4" w:space="0" w:color="auto"/>
              <w:bottom w:val="single" w:sz="4" w:space="0" w:color="auto"/>
              <w:right w:val="single" w:sz="4" w:space="0" w:color="auto"/>
            </w:tcBorders>
          </w:tcPr>
          <w:p w14:paraId="6BB49321"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097D4497"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25BD020A"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5F04016A" w14:textId="77777777" w:rsidR="009572C9" w:rsidRPr="000954E5" w:rsidRDefault="009572C9" w:rsidP="00796E8D">
            <w:pPr>
              <w:pStyle w:val="tablebody"/>
              <w:rPr>
                <w:rFonts w:ascii="Calibri" w:hAnsi="Calibri" w:cs="Calibri"/>
              </w:rPr>
            </w:pPr>
          </w:p>
        </w:tc>
      </w:tr>
      <w:tr w:rsidR="003C79B6" w:rsidRPr="000954E5" w14:paraId="2A073046" w14:textId="77777777" w:rsidTr="003C79B6">
        <w:tc>
          <w:tcPr>
            <w:tcW w:w="704" w:type="dxa"/>
            <w:tcBorders>
              <w:top w:val="single" w:sz="4" w:space="0" w:color="auto"/>
              <w:left w:val="single" w:sz="4" w:space="0" w:color="auto"/>
              <w:bottom w:val="single" w:sz="4" w:space="0" w:color="auto"/>
            </w:tcBorders>
          </w:tcPr>
          <w:p w14:paraId="06657C3B" w14:textId="77777777" w:rsidR="009572C9" w:rsidRPr="007B5CAD" w:rsidRDefault="009572C9" w:rsidP="00796E8D">
            <w:pPr>
              <w:pStyle w:val="tablebody"/>
              <w:rPr>
                <w:rFonts w:ascii="Calibri" w:hAnsi="Calibri" w:cs="Calibri"/>
              </w:rPr>
            </w:pPr>
            <w:r w:rsidRPr="007B5CAD">
              <w:rPr>
                <w:rFonts w:ascii="Calibri" w:hAnsi="Calibri" w:cs="Calibri"/>
              </w:rPr>
              <w:t>1.8</w:t>
            </w:r>
          </w:p>
        </w:tc>
        <w:tc>
          <w:tcPr>
            <w:tcW w:w="3126" w:type="dxa"/>
            <w:tcBorders>
              <w:top w:val="single" w:sz="4" w:space="0" w:color="auto"/>
              <w:bottom w:val="single" w:sz="4" w:space="0" w:color="auto"/>
            </w:tcBorders>
          </w:tcPr>
          <w:p w14:paraId="7E5BA418" w14:textId="77777777" w:rsidR="009572C9" w:rsidRPr="000954E5" w:rsidRDefault="009572C9" w:rsidP="00796E8D">
            <w:pPr>
              <w:pStyle w:val="tablebody"/>
              <w:rPr>
                <w:rFonts w:ascii="Calibri" w:hAnsi="Calibri" w:cs="Calibri"/>
              </w:rPr>
            </w:pPr>
            <w:r w:rsidRPr="000954E5">
              <w:rPr>
                <w:rFonts w:ascii="Calibri" w:hAnsi="Calibri" w:cs="Calibri"/>
              </w:rPr>
              <w:t>Upgrade lighting to high efficiency LED, coupled with lighting control sensors such as daylight sensors and occupancy sensors (where applicable).</w:t>
            </w:r>
          </w:p>
          <w:p w14:paraId="1CB3238F" w14:textId="77777777" w:rsidR="009572C9" w:rsidRPr="000954E5" w:rsidRDefault="009572C9" w:rsidP="00796E8D">
            <w:pPr>
              <w:pStyle w:val="tablebody"/>
              <w:rPr>
                <w:rFonts w:ascii="Calibri" w:hAnsi="Calibri" w:cs="Calibri"/>
              </w:rPr>
            </w:pPr>
            <w:r w:rsidRPr="000954E5">
              <w:rPr>
                <w:rFonts w:ascii="Calibri" w:hAnsi="Calibri" w:cs="Calibri"/>
              </w:rPr>
              <w:t>The following site has been identified through the delivery of a Type-2 Energy Audit conducted in 2023:</w:t>
            </w:r>
          </w:p>
          <w:p w14:paraId="1F67DBB9" w14:textId="77777777" w:rsidR="009572C9" w:rsidRPr="000954E5" w:rsidRDefault="009572C9" w:rsidP="003E2BF3">
            <w:pPr>
              <w:pStyle w:val="tablebullet"/>
            </w:pPr>
            <w:r w:rsidRPr="000954E5">
              <w:t>Waterloo, 198-222 Young St</w:t>
            </w:r>
            <w:r w:rsidRPr="000954E5">
              <w:rPr>
                <w:rStyle w:val="FootnoteReference"/>
                <w:rFonts w:ascii="Calibri" w:hAnsi="Calibri"/>
                <w:szCs w:val="16"/>
              </w:rPr>
              <w:footnoteReference w:id="2"/>
            </w:r>
          </w:p>
          <w:p w14:paraId="6E651994" w14:textId="77777777" w:rsidR="009572C9" w:rsidRPr="000954E5" w:rsidRDefault="009572C9" w:rsidP="00796E8D">
            <w:pPr>
              <w:pStyle w:val="tablebody"/>
              <w:rPr>
                <w:rFonts w:ascii="Calibri" w:hAnsi="Calibri" w:cs="Calibri"/>
              </w:rPr>
            </w:pPr>
            <w:r w:rsidRPr="000954E5">
              <w:rPr>
                <w:rFonts w:ascii="Calibri" w:hAnsi="Calibri" w:cs="Calibri"/>
              </w:rPr>
              <w:t>Ongoing emissions reduction: 11t CO2-e p.a.</w:t>
            </w:r>
          </w:p>
        </w:tc>
        <w:tc>
          <w:tcPr>
            <w:tcW w:w="975" w:type="dxa"/>
            <w:tcBorders>
              <w:top w:val="single" w:sz="4" w:space="0" w:color="auto"/>
              <w:bottom w:val="single" w:sz="4" w:space="0" w:color="auto"/>
            </w:tcBorders>
          </w:tcPr>
          <w:p w14:paraId="379326A5" w14:textId="77777777" w:rsidR="009572C9" w:rsidRDefault="009572C9" w:rsidP="00796E8D">
            <w:pPr>
              <w:pStyle w:val="tablebody"/>
              <w:rPr>
                <w:rFonts w:ascii="Calibri" w:hAnsi="Calibri" w:cs="Calibri"/>
              </w:rPr>
            </w:pPr>
            <w:r w:rsidRPr="000954E5">
              <w:rPr>
                <w:rFonts w:ascii="Calibri" w:hAnsi="Calibri" w:cs="Calibri"/>
              </w:rPr>
              <w:t>Innovate</w:t>
            </w:r>
          </w:p>
          <w:p w14:paraId="233E66BA" w14:textId="77777777" w:rsidR="00796E8D" w:rsidRPr="000954E5" w:rsidRDefault="00796E8D" w:rsidP="00796E8D">
            <w:pPr>
              <w:pStyle w:val="tablebody"/>
              <w:rPr>
                <w:rFonts w:ascii="Calibri" w:hAnsi="Calibri" w:cs="Calibri"/>
              </w:rPr>
            </w:pPr>
            <w:r w:rsidRPr="000954E5">
              <w:rPr>
                <w:rFonts w:ascii="Calibri" w:hAnsi="Calibri" w:cs="Calibri"/>
                <w:noProof/>
                <w:lang w:eastAsia="en-AU"/>
              </w:rPr>
              <w:drawing>
                <wp:inline distT="0" distB="0" distL="0" distR="0" wp14:anchorId="07545174" wp14:editId="48C57295">
                  <wp:extent cx="337241" cy="360000"/>
                  <wp:effectExtent l="0" t="0" r="5715" b="2540"/>
                  <wp:docPr id="1802467890" name="Graphic 12"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34342" name="Graphic 12" descr="Lightbulb and gear with solid fill"/>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37241" cy="360000"/>
                          </a:xfrm>
                          <a:prstGeom prst="rect">
                            <a:avLst/>
                          </a:prstGeom>
                        </pic:spPr>
                      </pic:pic>
                    </a:graphicData>
                  </a:graphic>
                </wp:inline>
              </w:drawing>
            </w:r>
          </w:p>
          <w:p w14:paraId="2BF7BECB" w14:textId="77777777" w:rsidR="009572C9" w:rsidRPr="000954E5" w:rsidRDefault="009572C9" w:rsidP="00796E8D">
            <w:pPr>
              <w:pStyle w:val="tablebody"/>
              <w:rPr>
                <w:rFonts w:ascii="Calibri" w:hAnsi="Calibri" w:cs="Calibri"/>
              </w:rPr>
            </w:pPr>
          </w:p>
        </w:tc>
        <w:tc>
          <w:tcPr>
            <w:tcW w:w="1395" w:type="dxa"/>
            <w:tcBorders>
              <w:top w:val="single" w:sz="4" w:space="0" w:color="auto"/>
              <w:bottom w:val="single" w:sz="4" w:space="0" w:color="auto"/>
              <w:right w:val="single" w:sz="4" w:space="0" w:color="auto"/>
            </w:tcBorders>
          </w:tcPr>
          <w:p w14:paraId="5A5F47B0" w14:textId="77777777" w:rsidR="009572C9" w:rsidRPr="000954E5" w:rsidRDefault="009572C9" w:rsidP="00796E8D">
            <w:pPr>
              <w:pStyle w:val="tablebody"/>
              <w:rPr>
                <w:rFonts w:ascii="Calibri" w:hAnsi="Calibri" w:cs="Calibri"/>
              </w:rPr>
            </w:pPr>
            <w:r w:rsidRPr="000954E5">
              <w:rPr>
                <w:rFonts w:ascii="Calibri" w:hAnsi="Calibri" w:cs="Calibri"/>
              </w:rPr>
              <w:t>DITRDCA Property</w:t>
            </w:r>
          </w:p>
          <w:p w14:paraId="144E11E4" w14:textId="77777777" w:rsidR="009572C9" w:rsidRPr="000954E5" w:rsidRDefault="009572C9" w:rsidP="00796E8D">
            <w:pPr>
              <w:pStyle w:val="tablebody"/>
              <w:rPr>
                <w:rFonts w:ascii="Calibri" w:hAnsi="Calibri" w:cs="Calibri"/>
              </w:rPr>
            </w:pPr>
            <w:r w:rsidRPr="000954E5">
              <w:rPr>
                <w:rFonts w:ascii="Calibri" w:hAnsi="Calibri" w:cs="Calibri"/>
              </w:rPr>
              <w:t>PSP Projects</w:t>
            </w:r>
          </w:p>
        </w:tc>
        <w:tc>
          <w:tcPr>
            <w:tcW w:w="609" w:type="dxa"/>
            <w:tcBorders>
              <w:top w:val="single" w:sz="4" w:space="0" w:color="auto"/>
              <w:left w:val="single" w:sz="4" w:space="0" w:color="auto"/>
              <w:bottom w:val="single" w:sz="4" w:space="0" w:color="auto"/>
              <w:right w:val="single" w:sz="4" w:space="0" w:color="auto"/>
            </w:tcBorders>
          </w:tcPr>
          <w:p w14:paraId="12112156"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36389AFD" w14:textId="77777777" w:rsidR="009572C9" w:rsidRPr="000954E5" w:rsidRDefault="009572C9" w:rsidP="00796E8D">
            <w:pPr>
              <w:pStyle w:val="tablebody"/>
              <w:rPr>
                <w:rFonts w:ascii="Calibri" w:hAnsi="Calibri" w:cs="Calibri"/>
              </w:rPr>
            </w:pPr>
            <w:r w:rsidRPr="000954E5">
              <w:rPr>
                <w:rFonts w:ascii="Calibri" w:hAnsi="Calibri" w:cs="Calibri"/>
                <w:noProof/>
                <w:lang w:eastAsia="en-AU"/>
              </w:rPr>
              <mc:AlternateContent>
                <mc:Choice Requires="wps">
                  <w:drawing>
                    <wp:anchor distT="0" distB="0" distL="114300" distR="114300" simplePos="0" relativeHeight="251674624" behindDoc="0" locked="0" layoutInCell="1" allowOverlap="1" wp14:anchorId="59C994BF" wp14:editId="255C3C54">
                      <wp:simplePos x="0" y="0"/>
                      <wp:positionH relativeFrom="column">
                        <wp:posOffset>-55245</wp:posOffset>
                      </wp:positionH>
                      <wp:positionV relativeFrom="paragraph">
                        <wp:posOffset>541667</wp:posOffset>
                      </wp:positionV>
                      <wp:extent cx="324000" cy="108000"/>
                      <wp:effectExtent l="0" t="19050" r="38100" b="44450"/>
                      <wp:wrapNone/>
                      <wp:docPr id="1244876507" name="Arrow: Righ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4000" cy="108000"/>
                              </a:xfrm>
                              <a:prstGeom prst="rightArrow">
                                <a:avLst/>
                              </a:prstGeom>
                              <a:solidFill>
                                <a:schemeClr val="accent2">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02A57" id="Arrow: Right 17" o:spid="_x0000_s1026" type="#_x0000_t13" style="position:absolute;margin-left:-4.35pt;margin-top:42.65pt;width:25.5pt;height: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" adj="18000" fillcolor="#005f66 [2405]" strokecolor="white [3212]" strokeweight="1pt"/>
                  </w:pict>
                </mc:Fallback>
              </mc:AlternateContent>
            </w:r>
          </w:p>
        </w:tc>
        <w:tc>
          <w:tcPr>
            <w:tcW w:w="609" w:type="dxa"/>
            <w:tcBorders>
              <w:top w:val="single" w:sz="4" w:space="0" w:color="auto"/>
              <w:left w:val="single" w:sz="4" w:space="0" w:color="auto"/>
              <w:bottom w:val="single" w:sz="4" w:space="0" w:color="auto"/>
              <w:right w:val="single" w:sz="4" w:space="0" w:color="auto"/>
            </w:tcBorders>
          </w:tcPr>
          <w:p w14:paraId="349E9EF9"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44457FBD"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394241DD"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3DE58AB6" w14:textId="77777777" w:rsidR="009572C9" w:rsidRPr="000954E5" w:rsidRDefault="009572C9" w:rsidP="00796E8D">
            <w:pPr>
              <w:pStyle w:val="tablebody"/>
              <w:rPr>
                <w:rFonts w:ascii="Calibri" w:hAnsi="Calibri" w:cs="Calibri"/>
              </w:rPr>
            </w:pPr>
          </w:p>
        </w:tc>
      </w:tr>
      <w:tr w:rsidR="003C79B6" w:rsidRPr="000954E5" w14:paraId="050A1983" w14:textId="77777777" w:rsidTr="003C79B6">
        <w:tc>
          <w:tcPr>
            <w:tcW w:w="704" w:type="dxa"/>
            <w:tcBorders>
              <w:top w:val="single" w:sz="4" w:space="0" w:color="auto"/>
              <w:left w:val="single" w:sz="4" w:space="0" w:color="auto"/>
              <w:bottom w:val="single" w:sz="4" w:space="0" w:color="auto"/>
            </w:tcBorders>
          </w:tcPr>
          <w:p w14:paraId="70D3C432" w14:textId="77777777" w:rsidR="009572C9" w:rsidRPr="007B5CAD" w:rsidRDefault="009572C9" w:rsidP="00796E8D">
            <w:pPr>
              <w:pStyle w:val="tablebody"/>
              <w:rPr>
                <w:rFonts w:ascii="Calibri" w:hAnsi="Calibri" w:cs="Calibri"/>
              </w:rPr>
            </w:pPr>
            <w:r w:rsidRPr="007B5CAD">
              <w:rPr>
                <w:rFonts w:ascii="Calibri" w:hAnsi="Calibri" w:cs="Calibri"/>
              </w:rPr>
              <w:t>1.9</w:t>
            </w:r>
          </w:p>
        </w:tc>
        <w:tc>
          <w:tcPr>
            <w:tcW w:w="3126" w:type="dxa"/>
            <w:tcBorders>
              <w:top w:val="single" w:sz="4" w:space="0" w:color="auto"/>
              <w:bottom w:val="single" w:sz="4" w:space="0" w:color="auto"/>
            </w:tcBorders>
          </w:tcPr>
          <w:p w14:paraId="071A990B" w14:textId="77777777" w:rsidR="009572C9" w:rsidRPr="000954E5" w:rsidRDefault="009572C9" w:rsidP="00796E8D">
            <w:pPr>
              <w:pStyle w:val="tablebody"/>
              <w:rPr>
                <w:rFonts w:ascii="Calibri" w:hAnsi="Calibri" w:cs="Calibri"/>
              </w:rPr>
            </w:pPr>
            <w:r w:rsidRPr="000954E5">
              <w:rPr>
                <w:rFonts w:ascii="Calibri" w:hAnsi="Calibri" w:cs="Calibri"/>
              </w:rPr>
              <w:t>Maintain existing end of journey facilities for cyclists and investigate opportunities to improve end of journey facilities in new builds to support low/no emissions staff commute.</w:t>
            </w:r>
          </w:p>
          <w:p w14:paraId="226DFD9C" w14:textId="77777777" w:rsidR="009572C9" w:rsidRPr="00A823E0" w:rsidRDefault="009572C9" w:rsidP="00796E8D">
            <w:pPr>
              <w:pStyle w:val="tablebody"/>
            </w:pPr>
          </w:p>
        </w:tc>
        <w:tc>
          <w:tcPr>
            <w:tcW w:w="975" w:type="dxa"/>
            <w:tcBorders>
              <w:top w:val="single" w:sz="4" w:space="0" w:color="auto"/>
              <w:bottom w:val="single" w:sz="4" w:space="0" w:color="auto"/>
            </w:tcBorders>
          </w:tcPr>
          <w:p w14:paraId="70A70F81" w14:textId="77777777" w:rsidR="009572C9" w:rsidRPr="000954E5" w:rsidRDefault="009572C9" w:rsidP="00796E8D">
            <w:pPr>
              <w:pStyle w:val="tablebody"/>
              <w:rPr>
                <w:rFonts w:ascii="Calibri" w:hAnsi="Calibri" w:cs="Calibri"/>
              </w:rPr>
            </w:pPr>
            <w:r w:rsidRPr="000954E5">
              <w:rPr>
                <w:rFonts w:ascii="Calibri" w:hAnsi="Calibri" w:cs="Calibri"/>
              </w:rPr>
              <w:t>Influence</w:t>
            </w:r>
          </w:p>
          <w:p w14:paraId="540AACCA" w14:textId="77777777" w:rsidR="009572C9" w:rsidRPr="000954E5" w:rsidRDefault="00796E8D" w:rsidP="00796E8D">
            <w:pPr>
              <w:pStyle w:val="tablebody"/>
              <w:rPr>
                <w:rFonts w:ascii="Calibri" w:hAnsi="Calibri" w:cs="Calibri"/>
              </w:rPr>
            </w:pPr>
            <w:r w:rsidRPr="000954E5">
              <w:rPr>
                <w:rFonts w:ascii="Calibri" w:hAnsi="Calibri" w:cs="Calibri"/>
                <w:noProof/>
                <w:lang w:eastAsia="en-AU"/>
              </w:rPr>
              <w:drawing>
                <wp:inline distT="0" distB="0" distL="0" distR="0" wp14:anchorId="5E832D4B" wp14:editId="696D7AB9">
                  <wp:extent cx="360029" cy="360000"/>
                  <wp:effectExtent l="0" t="0" r="2540" b="2540"/>
                  <wp:docPr id="720186714" name="Picture 10" descr="Effect, impact, influence, process, strategy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5667" name="Picture 10" descr="Effect, impact, influence, process, strategy icon - Download on Iconfinder"/>
                          <pic:cNvPicPr>
                            <a:picLocks noChangeAspect="1"/>
                          </pic:cNvPicPr>
                        </pic:nvPicPr>
                        <pic:blipFill>
                          <a:blip r:embed="rId2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29" cy="360000"/>
                          </a:xfrm>
                          <a:prstGeom prst="rect">
                            <a:avLst/>
                          </a:prstGeom>
                          <a:noFill/>
                          <a:ln>
                            <a:noFill/>
                          </a:ln>
                        </pic:spPr>
                      </pic:pic>
                    </a:graphicData>
                  </a:graphic>
                </wp:inline>
              </w:drawing>
            </w:r>
          </w:p>
        </w:tc>
        <w:tc>
          <w:tcPr>
            <w:tcW w:w="1395" w:type="dxa"/>
            <w:tcBorders>
              <w:top w:val="single" w:sz="4" w:space="0" w:color="auto"/>
              <w:bottom w:val="single" w:sz="4" w:space="0" w:color="auto"/>
              <w:right w:val="single" w:sz="4" w:space="0" w:color="auto"/>
            </w:tcBorders>
          </w:tcPr>
          <w:p w14:paraId="3893B4FF" w14:textId="77777777" w:rsidR="009572C9" w:rsidRPr="000954E5" w:rsidRDefault="009572C9" w:rsidP="00796E8D">
            <w:pPr>
              <w:pStyle w:val="tablebody"/>
              <w:rPr>
                <w:rFonts w:ascii="Calibri" w:hAnsi="Calibri" w:cs="Calibri"/>
              </w:rPr>
            </w:pPr>
            <w:r w:rsidRPr="000954E5">
              <w:rPr>
                <w:rFonts w:ascii="Calibri" w:hAnsi="Calibri" w:cs="Calibri"/>
              </w:rPr>
              <w:t>DITRDCA Property</w:t>
            </w:r>
          </w:p>
          <w:p w14:paraId="15937EE5" w14:textId="77777777" w:rsidR="009572C9" w:rsidRPr="000954E5" w:rsidRDefault="009572C9" w:rsidP="00796E8D">
            <w:pPr>
              <w:pStyle w:val="tablebody"/>
              <w:rPr>
                <w:rFonts w:ascii="Calibri" w:hAnsi="Calibri" w:cs="Calibri"/>
              </w:rPr>
            </w:pPr>
            <w:r w:rsidRPr="000954E5">
              <w:rPr>
                <w:rFonts w:ascii="Calibri" w:hAnsi="Calibri" w:cs="Calibri"/>
              </w:rPr>
              <w:t xml:space="preserve">PSP </w:t>
            </w:r>
            <w:proofErr w:type="spellStart"/>
            <w:r w:rsidRPr="000954E5">
              <w:rPr>
                <w:rFonts w:ascii="Calibri" w:hAnsi="Calibri" w:cs="Calibri"/>
              </w:rPr>
              <w:t>WoAG</w:t>
            </w:r>
            <w:proofErr w:type="spellEnd"/>
            <w:r w:rsidRPr="000954E5">
              <w:rPr>
                <w:rFonts w:ascii="Calibri" w:hAnsi="Calibri" w:cs="Calibri"/>
              </w:rPr>
              <w:t xml:space="preserve"> FM</w:t>
            </w:r>
          </w:p>
        </w:tc>
        <w:tc>
          <w:tcPr>
            <w:tcW w:w="609" w:type="dxa"/>
            <w:tcBorders>
              <w:top w:val="single" w:sz="4" w:space="0" w:color="auto"/>
              <w:left w:val="single" w:sz="4" w:space="0" w:color="auto"/>
              <w:bottom w:val="single" w:sz="4" w:space="0" w:color="auto"/>
              <w:right w:val="single" w:sz="4" w:space="0" w:color="auto"/>
            </w:tcBorders>
          </w:tcPr>
          <w:p w14:paraId="5677CC04" w14:textId="77777777" w:rsidR="009572C9" w:rsidRPr="000954E5" w:rsidRDefault="009572C9" w:rsidP="00796E8D">
            <w:pPr>
              <w:pStyle w:val="tablebody"/>
              <w:rPr>
                <w:rFonts w:ascii="Calibri" w:hAnsi="Calibri" w:cs="Calibri"/>
                <w:noProof/>
              </w:rPr>
            </w:pPr>
            <w:r w:rsidRPr="000954E5">
              <w:rPr>
                <w:rFonts w:ascii="Calibri" w:hAnsi="Calibri" w:cs="Calibri"/>
                <w:noProof/>
                <w:lang w:eastAsia="en-AU"/>
              </w:rPr>
              <mc:AlternateContent>
                <mc:Choice Requires="wps">
                  <w:drawing>
                    <wp:anchor distT="0" distB="0" distL="114300" distR="114300" simplePos="0" relativeHeight="251677696" behindDoc="0" locked="0" layoutInCell="1" allowOverlap="1" wp14:anchorId="2809FB4D" wp14:editId="21FA88A0">
                      <wp:simplePos x="0" y="0"/>
                      <wp:positionH relativeFrom="column">
                        <wp:posOffset>-46990</wp:posOffset>
                      </wp:positionH>
                      <wp:positionV relativeFrom="paragraph">
                        <wp:posOffset>444969</wp:posOffset>
                      </wp:positionV>
                      <wp:extent cx="2099332" cy="108000"/>
                      <wp:effectExtent l="0" t="19050" r="34290" b="44450"/>
                      <wp:wrapNone/>
                      <wp:docPr id="338158477" name="Arrow: Righ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99332" cy="108000"/>
                              </a:xfrm>
                              <a:prstGeom prst="rightArrow">
                                <a:avLst/>
                              </a:prstGeom>
                              <a:solidFill>
                                <a:schemeClr val="accent2">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E2231" id="Arrow: Right 17" o:spid="_x0000_s1026" type="#_x0000_t13" style="position:absolute;margin-left:-3.7pt;margin-top:35.05pt;width:165.3pt;height: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" adj="21044" fillcolor="#005f66 [2405]" strokecolor="white [3212]" strokeweight="1pt"/>
                  </w:pict>
                </mc:Fallback>
              </mc:AlternateContent>
            </w:r>
          </w:p>
        </w:tc>
        <w:tc>
          <w:tcPr>
            <w:tcW w:w="609" w:type="dxa"/>
            <w:tcBorders>
              <w:top w:val="single" w:sz="4" w:space="0" w:color="auto"/>
              <w:left w:val="single" w:sz="4" w:space="0" w:color="auto"/>
              <w:bottom w:val="single" w:sz="4" w:space="0" w:color="auto"/>
              <w:right w:val="single" w:sz="4" w:space="0" w:color="auto"/>
            </w:tcBorders>
          </w:tcPr>
          <w:p w14:paraId="4CDA9177"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780B5E2A"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67286C96"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14DAB619"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25889D5F" w14:textId="77777777" w:rsidR="009572C9" w:rsidRPr="000954E5" w:rsidRDefault="009572C9" w:rsidP="00796E8D">
            <w:pPr>
              <w:pStyle w:val="tablebody"/>
              <w:rPr>
                <w:rFonts w:ascii="Calibri" w:hAnsi="Calibri" w:cs="Calibri"/>
              </w:rPr>
            </w:pPr>
          </w:p>
        </w:tc>
      </w:tr>
      <w:tr w:rsidR="009572C9" w:rsidRPr="000954E5" w14:paraId="13984BF3" w14:textId="77777777" w:rsidTr="003C79B6">
        <w:tc>
          <w:tcPr>
            <w:tcW w:w="704" w:type="dxa"/>
            <w:tcBorders>
              <w:top w:val="single" w:sz="4" w:space="0" w:color="auto"/>
              <w:left w:val="single" w:sz="4" w:space="0" w:color="auto"/>
              <w:bottom w:val="single" w:sz="4" w:space="0" w:color="auto"/>
            </w:tcBorders>
          </w:tcPr>
          <w:p w14:paraId="6F815B74" w14:textId="77777777" w:rsidR="009572C9" w:rsidRPr="000954E5" w:rsidRDefault="009572C9" w:rsidP="00796E8D">
            <w:pPr>
              <w:pStyle w:val="tablebody"/>
              <w:rPr>
                <w:rFonts w:ascii="Calibri" w:hAnsi="Calibri" w:cs="Calibri"/>
              </w:rPr>
            </w:pPr>
            <w:r w:rsidRPr="007B5CAD">
              <w:rPr>
                <w:rFonts w:ascii="Calibri" w:hAnsi="Calibri" w:cs="Calibri"/>
              </w:rPr>
              <w:t>1.10</w:t>
            </w:r>
          </w:p>
        </w:tc>
        <w:tc>
          <w:tcPr>
            <w:tcW w:w="3126" w:type="dxa"/>
            <w:tcBorders>
              <w:top w:val="single" w:sz="4" w:space="0" w:color="auto"/>
              <w:bottom w:val="single" w:sz="4" w:space="0" w:color="auto"/>
            </w:tcBorders>
          </w:tcPr>
          <w:p w14:paraId="509E5911" w14:textId="77777777" w:rsidR="009572C9" w:rsidRPr="007B5CAD" w:rsidRDefault="009572C9" w:rsidP="00796E8D">
            <w:pPr>
              <w:pStyle w:val="tablebody"/>
              <w:rPr>
                <w:rFonts w:ascii="Calibri" w:hAnsi="Calibri" w:cs="Calibri"/>
              </w:rPr>
            </w:pPr>
            <w:r w:rsidRPr="007B5CAD">
              <w:rPr>
                <w:rFonts w:ascii="Calibri" w:hAnsi="Calibri" w:cs="Calibri"/>
              </w:rPr>
              <w:t>Implement best practice waste management systems across the whole property portfolio.</w:t>
            </w:r>
          </w:p>
          <w:p w14:paraId="65CBB89D" w14:textId="77777777" w:rsidR="009572C9" w:rsidRPr="007B5CAD" w:rsidRDefault="009572C9" w:rsidP="00796E8D">
            <w:pPr>
              <w:pStyle w:val="tablebody"/>
              <w:rPr>
                <w:rFonts w:ascii="Calibri" w:hAnsi="Calibri" w:cs="Calibri"/>
              </w:rPr>
            </w:pPr>
            <w:r w:rsidRPr="007B5CAD">
              <w:rPr>
                <w:rFonts w:ascii="Calibri" w:hAnsi="Calibri" w:cs="Calibri"/>
              </w:rPr>
              <w:t>DITRDCA will focus on integrating best practice waste management systems at its new facility in Canberra, consolidating four sites.</w:t>
            </w:r>
          </w:p>
          <w:p w14:paraId="53765E43" w14:textId="77777777" w:rsidR="009572C9" w:rsidRPr="007B5CAD" w:rsidRDefault="009572C9" w:rsidP="00796E8D">
            <w:pPr>
              <w:pStyle w:val="tablebody"/>
              <w:rPr>
                <w:rFonts w:ascii="Calibri" w:hAnsi="Calibri" w:cs="Calibri"/>
              </w:rPr>
            </w:pPr>
            <w:r w:rsidRPr="007B5CAD">
              <w:rPr>
                <w:rFonts w:ascii="Calibri" w:hAnsi="Calibri" w:cs="Calibri"/>
              </w:rPr>
              <w:t>The waste management program will focus on the recommendations of the 2023 Waste Audit Report which assessed the following sites:</w:t>
            </w:r>
          </w:p>
          <w:p w14:paraId="7F0B1A82" w14:textId="77777777" w:rsidR="009572C9" w:rsidRPr="007B5CAD" w:rsidRDefault="009572C9" w:rsidP="003E2BF3">
            <w:pPr>
              <w:pStyle w:val="tablebullet"/>
            </w:pPr>
            <w:r w:rsidRPr="007B5CAD">
              <w:t xml:space="preserve">Canberra, 111 </w:t>
            </w:r>
            <w:proofErr w:type="spellStart"/>
            <w:r w:rsidRPr="007B5CAD">
              <w:t>Alinga</w:t>
            </w:r>
            <w:proofErr w:type="spellEnd"/>
            <w:r w:rsidRPr="007B5CAD">
              <w:t xml:space="preserve"> St</w:t>
            </w:r>
          </w:p>
          <w:p w14:paraId="6804FC30" w14:textId="77777777" w:rsidR="009572C9" w:rsidRPr="007B5CAD" w:rsidRDefault="009572C9" w:rsidP="003E2BF3">
            <w:pPr>
              <w:pStyle w:val="tablebullet"/>
            </w:pPr>
            <w:r w:rsidRPr="007B5CAD">
              <w:t>Waterloo, 198-222 Young St</w:t>
            </w:r>
          </w:p>
          <w:p w14:paraId="224BAD28" w14:textId="77777777" w:rsidR="009572C9" w:rsidRPr="007B5CAD" w:rsidRDefault="009572C9" w:rsidP="00796E8D">
            <w:pPr>
              <w:pStyle w:val="tablebody"/>
              <w:rPr>
                <w:rFonts w:ascii="Calibri" w:hAnsi="Calibri" w:cs="Calibri"/>
              </w:rPr>
            </w:pPr>
            <w:r w:rsidRPr="007B5CAD">
              <w:rPr>
                <w:rFonts w:ascii="Calibri" w:hAnsi="Calibri" w:cs="Calibri"/>
              </w:rPr>
              <w:t>With the following core recommendations identified:</w:t>
            </w:r>
          </w:p>
          <w:p w14:paraId="4C3EAAB4" w14:textId="77777777" w:rsidR="009572C9" w:rsidRPr="007B5CAD" w:rsidRDefault="009572C9" w:rsidP="003E2BF3">
            <w:pPr>
              <w:pStyle w:val="tablebullet"/>
            </w:pPr>
            <w:r w:rsidRPr="007B5CAD">
              <w:t>Development of a Waste Management Policy</w:t>
            </w:r>
          </w:p>
          <w:p w14:paraId="1B2786B2" w14:textId="77777777" w:rsidR="009572C9" w:rsidRPr="007B5CAD" w:rsidRDefault="009572C9" w:rsidP="003E2BF3">
            <w:pPr>
              <w:pStyle w:val="tablebullet"/>
            </w:pPr>
            <w:r w:rsidRPr="007B5CAD">
              <w:t>Embed Net Zero Procurement guidelines in all procurement programs</w:t>
            </w:r>
          </w:p>
          <w:p w14:paraId="56672332" w14:textId="77777777" w:rsidR="009572C9" w:rsidRPr="007B5CAD" w:rsidRDefault="009572C9" w:rsidP="003E2BF3">
            <w:pPr>
              <w:pStyle w:val="tablebullet"/>
            </w:pPr>
            <w:r w:rsidRPr="007B5CAD">
              <w:lastRenderedPageBreak/>
              <w:t>Develop targets to reduce waste to landfill by up to 80% p.a.</w:t>
            </w:r>
          </w:p>
          <w:p w14:paraId="4DBE0869" w14:textId="77777777" w:rsidR="009572C9" w:rsidRPr="007B5CAD" w:rsidRDefault="009572C9" w:rsidP="003E2BF3">
            <w:pPr>
              <w:pStyle w:val="tablebullet"/>
            </w:pPr>
            <w:r w:rsidRPr="007B5CAD">
              <w:t>Deliver staff education and awareness programs to support DITRDCA’s commitment to Net Zero 2030</w:t>
            </w:r>
          </w:p>
          <w:p w14:paraId="0E55766B" w14:textId="77777777" w:rsidR="009572C9" w:rsidRPr="007B5CAD" w:rsidRDefault="009572C9" w:rsidP="003E2BF3">
            <w:pPr>
              <w:pStyle w:val="tablebullet"/>
            </w:pPr>
            <w:r w:rsidRPr="007B5CAD">
              <w:t>Implement standard bin signage at each waste/ recycling collection point to ensure accurate source separation</w:t>
            </w:r>
          </w:p>
          <w:p w14:paraId="7FACAB47" w14:textId="77777777" w:rsidR="009572C9" w:rsidRPr="007B5CAD" w:rsidRDefault="009572C9" w:rsidP="003E2BF3">
            <w:pPr>
              <w:pStyle w:val="tablebullet"/>
            </w:pPr>
            <w:r w:rsidRPr="007B5CAD">
              <w:t>Review and rationalise collection schedules to reduce redundant collections</w:t>
            </w:r>
          </w:p>
          <w:p w14:paraId="1E33BCC7" w14:textId="77777777" w:rsidR="009572C9" w:rsidRPr="007B5CAD" w:rsidRDefault="009572C9" w:rsidP="003E2BF3">
            <w:pPr>
              <w:pStyle w:val="tablebullet"/>
            </w:pPr>
            <w:r w:rsidRPr="007B5CAD">
              <w:t>Remove all under-desk bins and implement communal recycling stations</w:t>
            </w:r>
          </w:p>
          <w:p w14:paraId="41DDED0B" w14:textId="77777777" w:rsidR="009572C9" w:rsidRPr="007B5CAD" w:rsidRDefault="009572C9" w:rsidP="003E2BF3">
            <w:pPr>
              <w:pStyle w:val="tablebullet"/>
            </w:pPr>
            <w:r w:rsidRPr="007B5CAD">
              <w:t>Improve print cartridge collection systems to ensure they are only used for print cartridges and stop paper contamination</w:t>
            </w:r>
          </w:p>
          <w:p w14:paraId="79DB9529" w14:textId="77777777" w:rsidR="009572C9" w:rsidRPr="007B5CAD" w:rsidRDefault="009572C9" w:rsidP="003E2BF3">
            <w:pPr>
              <w:pStyle w:val="tablebullet"/>
            </w:pPr>
            <w:r w:rsidRPr="007B5CAD">
              <w:t>Work with cleaning staff to reduce the unnecessary disposal of partially used toilet rolls</w:t>
            </w:r>
          </w:p>
          <w:p w14:paraId="77F641BF" w14:textId="77777777" w:rsidR="009572C9" w:rsidRPr="007B5CAD" w:rsidRDefault="009572C9" w:rsidP="003E2BF3">
            <w:pPr>
              <w:pStyle w:val="tablebullet"/>
            </w:pPr>
            <w:r w:rsidRPr="007B5CAD">
              <w:t>Implement Net Zero ICT in alignment with the Strategy, ensuring all new IT equipment is high efficiency and used items are recycled appropriately, with this data made available to DITRDCA Property for inclusion in the Carbon Reporting Tool</w:t>
            </w:r>
          </w:p>
          <w:p w14:paraId="3D454655" w14:textId="77777777" w:rsidR="009572C9" w:rsidRPr="007B5CAD" w:rsidRDefault="009572C9" w:rsidP="00796E8D">
            <w:pPr>
              <w:pStyle w:val="tablebody"/>
              <w:rPr>
                <w:rFonts w:ascii="Calibri" w:hAnsi="Calibri" w:cs="Calibri"/>
              </w:rPr>
            </w:pPr>
            <w:r w:rsidRPr="007B5CAD">
              <w:rPr>
                <w:rFonts w:ascii="Calibri" w:hAnsi="Calibri" w:cs="Calibri"/>
              </w:rPr>
              <w:t>Additional future and value add recommendations include:</w:t>
            </w:r>
          </w:p>
          <w:p w14:paraId="25A7EDCB" w14:textId="77777777" w:rsidR="009572C9" w:rsidRPr="007B5CAD" w:rsidRDefault="009572C9" w:rsidP="00796E8D">
            <w:pPr>
              <w:pStyle w:val="tablebody"/>
              <w:rPr>
                <w:rFonts w:ascii="Calibri" w:hAnsi="Calibri" w:cs="Calibri"/>
              </w:rPr>
            </w:pPr>
            <w:r w:rsidRPr="007B5CAD">
              <w:rPr>
                <w:rFonts w:ascii="Calibri" w:hAnsi="Calibri" w:cs="Calibri"/>
              </w:rPr>
              <w:t>Estimated emissions reduction based on 80% diversion rate: 76t CO2-e p.a.</w:t>
            </w:r>
          </w:p>
          <w:p w14:paraId="365A4017" w14:textId="77777777" w:rsidR="009572C9" w:rsidRPr="007B5CAD" w:rsidRDefault="009572C9" w:rsidP="00796E8D">
            <w:pPr>
              <w:pStyle w:val="tablebody"/>
              <w:rPr>
                <w:rFonts w:ascii="Calibri" w:hAnsi="Calibri" w:cs="Calibri"/>
              </w:rPr>
            </w:pPr>
            <w:r w:rsidRPr="007B5CAD">
              <w:rPr>
                <w:rFonts w:ascii="Calibri" w:hAnsi="Calibri" w:cs="Calibri"/>
              </w:rPr>
              <w:t>Estimated total waste diverted: 118t p.a.</w:t>
            </w:r>
          </w:p>
          <w:p w14:paraId="3F5986CD" w14:textId="77777777" w:rsidR="009572C9" w:rsidRPr="007B5CAD" w:rsidRDefault="009572C9" w:rsidP="00796E8D">
            <w:pPr>
              <w:pStyle w:val="tablebody"/>
              <w:rPr>
                <w:rFonts w:ascii="Calibri" w:hAnsi="Calibri" w:cs="Calibri"/>
              </w:rPr>
            </w:pPr>
            <w:r w:rsidRPr="007B5CAD">
              <w:rPr>
                <w:rFonts w:ascii="Calibri" w:hAnsi="Calibri" w:cs="Calibri"/>
              </w:rPr>
              <w:t>Refer to DITRDCA Waste Audit Report for the detailed site analysis and key recommendations.</w:t>
            </w:r>
          </w:p>
          <w:p w14:paraId="68953525" w14:textId="77777777" w:rsidR="009572C9" w:rsidRPr="000954E5" w:rsidRDefault="009572C9" w:rsidP="00796E8D">
            <w:pPr>
              <w:pStyle w:val="tablebody"/>
              <w:rPr>
                <w:rFonts w:ascii="Calibri" w:hAnsi="Calibri" w:cs="Calibri"/>
              </w:rPr>
            </w:pPr>
          </w:p>
        </w:tc>
        <w:tc>
          <w:tcPr>
            <w:tcW w:w="975" w:type="dxa"/>
            <w:tcBorders>
              <w:top w:val="single" w:sz="4" w:space="0" w:color="auto"/>
              <w:bottom w:val="single" w:sz="4" w:space="0" w:color="auto"/>
            </w:tcBorders>
          </w:tcPr>
          <w:p w14:paraId="3F24C201" w14:textId="77777777" w:rsidR="009572C9" w:rsidRDefault="009572C9" w:rsidP="00796E8D">
            <w:pPr>
              <w:pStyle w:val="tablebody"/>
              <w:rPr>
                <w:rFonts w:ascii="Calibri" w:hAnsi="Calibri" w:cs="Calibri"/>
              </w:rPr>
            </w:pPr>
            <w:r w:rsidRPr="007B5CAD">
              <w:rPr>
                <w:rFonts w:ascii="Calibri" w:hAnsi="Calibri" w:cs="Calibri"/>
              </w:rPr>
              <w:lastRenderedPageBreak/>
              <w:t>Impact</w:t>
            </w:r>
          </w:p>
          <w:p w14:paraId="003379FB" w14:textId="77777777" w:rsidR="009572C9" w:rsidRPr="00406428" w:rsidRDefault="00796E8D" w:rsidP="0020237C">
            <w:pPr>
              <w:pStyle w:val="tablebody"/>
            </w:pPr>
            <w:r w:rsidRPr="007B5CAD">
              <w:rPr>
                <w:rFonts w:ascii="Calibri" w:hAnsi="Calibri" w:cs="Calibri"/>
                <w:noProof/>
                <w:lang w:eastAsia="en-AU"/>
              </w:rPr>
              <w:drawing>
                <wp:inline distT="0" distB="0" distL="0" distR="0" wp14:anchorId="235818D3" wp14:editId="05BD210F">
                  <wp:extent cx="360029" cy="360000"/>
                  <wp:effectExtent l="0" t="0" r="2540" b="2540"/>
                  <wp:docPr id="837451266" name="Picture 7" descr="Co2 emission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21029" name="Picture 7" descr="Co2 emission - Free nature icons"/>
                          <pic:cNvPicPr>
                            <a:picLocks noChangeAspect="1"/>
                          </pic:cNvPicPr>
                        </pic:nvPicPr>
                        <pic:blipFill>
                          <a:blip r:embed="rId2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29" cy="360000"/>
                          </a:xfrm>
                          <a:prstGeom prst="rect">
                            <a:avLst/>
                          </a:prstGeom>
                          <a:noFill/>
                          <a:ln>
                            <a:noFill/>
                          </a:ln>
                        </pic:spPr>
                      </pic:pic>
                    </a:graphicData>
                  </a:graphic>
                </wp:inline>
              </w:drawing>
            </w:r>
          </w:p>
        </w:tc>
        <w:tc>
          <w:tcPr>
            <w:tcW w:w="1395" w:type="dxa"/>
            <w:tcBorders>
              <w:top w:val="single" w:sz="4" w:space="0" w:color="auto"/>
              <w:bottom w:val="single" w:sz="4" w:space="0" w:color="auto"/>
              <w:right w:val="single" w:sz="4" w:space="0" w:color="auto"/>
            </w:tcBorders>
          </w:tcPr>
          <w:p w14:paraId="51DB4EF3" w14:textId="77777777" w:rsidR="009572C9" w:rsidRPr="007B5CAD" w:rsidRDefault="009572C9" w:rsidP="00796E8D">
            <w:pPr>
              <w:pStyle w:val="tablebody"/>
              <w:rPr>
                <w:rFonts w:ascii="Calibri" w:hAnsi="Calibri" w:cs="Calibri"/>
              </w:rPr>
            </w:pPr>
            <w:r w:rsidRPr="007B5CAD">
              <w:rPr>
                <w:rFonts w:ascii="Calibri" w:hAnsi="Calibri" w:cs="Calibri"/>
              </w:rPr>
              <w:t>DITRDCA Property</w:t>
            </w:r>
          </w:p>
          <w:p w14:paraId="6570A608" w14:textId="77777777" w:rsidR="009572C9" w:rsidRPr="000954E5" w:rsidRDefault="009572C9" w:rsidP="00796E8D">
            <w:pPr>
              <w:pStyle w:val="tablebody"/>
              <w:rPr>
                <w:rFonts w:ascii="Calibri" w:hAnsi="Calibri" w:cs="Calibri"/>
              </w:rPr>
            </w:pPr>
            <w:r w:rsidRPr="007B5CAD">
              <w:rPr>
                <w:rFonts w:ascii="Calibri" w:hAnsi="Calibri" w:cs="Calibri"/>
              </w:rPr>
              <w:t>DITRDCA personnel</w:t>
            </w:r>
          </w:p>
        </w:tc>
        <w:tc>
          <w:tcPr>
            <w:tcW w:w="609" w:type="dxa"/>
            <w:tcBorders>
              <w:top w:val="single" w:sz="4" w:space="0" w:color="auto"/>
              <w:left w:val="single" w:sz="4" w:space="0" w:color="auto"/>
              <w:bottom w:val="single" w:sz="4" w:space="0" w:color="auto"/>
              <w:right w:val="single" w:sz="4" w:space="0" w:color="auto"/>
            </w:tcBorders>
          </w:tcPr>
          <w:p w14:paraId="2D9E5C65"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2F4B6037"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79B6E96E" w14:textId="77777777" w:rsidR="009572C9" w:rsidRPr="000954E5" w:rsidRDefault="00A0766A" w:rsidP="00796E8D">
            <w:pPr>
              <w:pStyle w:val="tablebody"/>
              <w:rPr>
                <w:rFonts w:ascii="Calibri" w:hAnsi="Calibri" w:cs="Calibri"/>
              </w:rPr>
            </w:pPr>
            <w:r w:rsidRPr="007B5CAD">
              <w:rPr>
                <w:rFonts w:ascii="Calibri" w:hAnsi="Calibri" w:cs="Calibri"/>
                <w:noProof/>
                <w:lang w:eastAsia="en-AU"/>
              </w:rPr>
              <mc:AlternateContent>
                <mc:Choice Requires="wps">
                  <w:drawing>
                    <wp:anchor distT="0" distB="0" distL="114300" distR="114300" simplePos="0" relativeHeight="251680768" behindDoc="0" locked="0" layoutInCell="1" allowOverlap="1" wp14:anchorId="43A9FE16" wp14:editId="6B857053">
                      <wp:simplePos x="0" y="0"/>
                      <wp:positionH relativeFrom="column">
                        <wp:posOffset>-818515</wp:posOffset>
                      </wp:positionH>
                      <wp:positionV relativeFrom="paragraph">
                        <wp:posOffset>2278132</wp:posOffset>
                      </wp:positionV>
                      <wp:extent cx="2115238" cy="108000"/>
                      <wp:effectExtent l="0" t="19050" r="37465" b="44450"/>
                      <wp:wrapNone/>
                      <wp:docPr id="1463988774" name="Arrow: Righ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15238" cy="108000"/>
                              </a:xfrm>
                              <a:prstGeom prst="rightArrow">
                                <a:avLst/>
                              </a:prstGeom>
                              <a:solidFill>
                                <a:schemeClr val="accent2">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561FC" id="Arrow: Right 17" o:spid="_x0000_s1026" type="#_x0000_t13" style="position:absolute;margin-left:-64.45pt;margin-top:179.4pt;width:166.55pt;height: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" adj="21049" fillcolor="#005f66 [2405]" strokecolor="white [3212]" strokeweight="1pt"/>
                  </w:pict>
                </mc:Fallback>
              </mc:AlternateContent>
            </w:r>
          </w:p>
        </w:tc>
        <w:tc>
          <w:tcPr>
            <w:tcW w:w="609" w:type="dxa"/>
            <w:tcBorders>
              <w:top w:val="single" w:sz="4" w:space="0" w:color="auto"/>
              <w:left w:val="single" w:sz="4" w:space="0" w:color="auto"/>
              <w:bottom w:val="single" w:sz="4" w:space="0" w:color="auto"/>
              <w:right w:val="single" w:sz="4" w:space="0" w:color="auto"/>
            </w:tcBorders>
          </w:tcPr>
          <w:p w14:paraId="79261DCA"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4651BFE6"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493BBB96" w14:textId="77777777" w:rsidR="009572C9" w:rsidRPr="000954E5" w:rsidRDefault="009572C9" w:rsidP="00796E8D">
            <w:pPr>
              <w:pStyle w:val="tablebody"/>
              <w:rPr>
                <w:rFonts w:ascii="Calibri" w:hAnsi="Calibri" w:cs="Calibri"/>
              </w:rPr>
            </w:pPr>
          </w:p>
        </w:tc>
      </w:tr>
      <w:tr w:rsidR="009572C9" w:rsidRPr="000954E5" w14:paraId="6036AA01" w14:textId="77777777" w:rsidTr="003C79B6">
        <w:tc>
          <w:tcPr>
            <w:tcW w:w="704" w:type="dxa"/>
            <w:tcBorders>
              <w:top w:val="single" w:sz="4" w:space="0" w:color="auto"/>
              <w:left w:val="single" w:sz="4" w:space="0" w:color="auto"/>
              <w:bottom w:val="single" w:sz="4" w:space="0" w:color="auto"/>
            </w:tcBorders>
          </w:tcPr>
          <w:p w14:paraId="54A676AD" w14:textId="77777777" w:rsidR="009572C9" w:rsidRPr="000954E5" w:rsidRDefault="009572C9" w:rsidP="00796E8D">
            <w:pPr>
              <w:pStyle w:val="tablebody"/>
              <w:rPr>
                <w:rFonts w:ascii="Calibri" w:hAnsi="Calibri" w:cs="Calibri"/>
              </w:rPr>
            </w:pPr>
            <w:r w:rsidRPr="007B5CAD">
              <w:rPr>
                <w:rFonts w:ascii="Calibri" w:hAnsi="Calibri" w:cs="Calibri"/>
              </w:rPr>
              <w:t>1.11</w:t>
            </w:r>
          </w:p>
        </w:tc>
        <w:tc>
          <w:tcPr>
            <w:tcW w:w="3126" w:type="dxa"/>
            <w:tcBorders>
              <w:top w:val="single" w:sz="4" w:space="0" w:color="auto"/>
              <w:bottom w:val="single" w:sz="4" w:space="0" w:color="auto"/>
            </w:tcBorders>
          </w:tcPr>
          <w:p w14:paraId="1123BD0B" w14:textId="77777777" w:rsidR="009572C9" w:rsidRPr="007B5CAD" w:rsidRDefault="009572C9" w:rsidP="00796E8D">
            <w:pPr>
              <w:pStyle w:val="tablebody"/>
              <w:rPr>
                <w:rFonts w:ascii="Calibri" w:hAnsi="Calibri" w:cs="Calibri"/>
              </w:rPr>
            </w:pPr>
            <w:r w:rsidRPr="007B5CAD">
              <w:rPr>
                <w:rFonts w:ascii="Calibri" w:hAnsi="Calibri" w:cs="Calibri"/>
              </w:rPr>
              <w:t>DITRDCA will support the best waste management systems in its office fit outs by embedding the following principles:</w:t>
            </w:r>
          </w:p>
          <w:p w14:paraId="2317FB95" w14:textId="77777777" w:rsidR="009572C9" w:rsidRPr="007B5CAD" w:rsidRDefault="009572C9" w:rsidP="003E2BF3">
            <w:pPr>
              <w:pStyle w:val="tablebullet"/>
            </w:pPr>
            <w:r w:rsidRPr="007B5CAD">
              <w:t>Designing in circular economy to ensure end of life products are able to be reused, repurposed or recycled</w:t>
            </w:r>
          </w:p>
          <w:p w14:paraId="6A1B3986" w14:textId="77777777" w:rsidR="009572C9" w:rsidRPr="007B5CAD" w:rsidRDefault="009572C9" w:rsidP="003E2BF3">
            <w:pPr>
              <w:pStyle w:val="tablebullet"/>
            </w:pPr>
            <w:r w:rsidRPr="007B5CAD">
              <w:t>Procure products that have a product stewardship program to ensure full end of life recycling</w:t>
            </w:r>
          </w:p>
          <w:p w14:paraId="317AC4F0" w14:textId="77777777" w:rsidR="009572C9" w:rsidRPr="000954E5" w:rsidRDefault="009572C9" w:rsidP="00796E8D">
            <w:pPr>
              <w:pStyle w:val="tablebody"/>
              <w:rPr>
                <w:rFonts w:ascii="Calibri" w:hAnsi="Calibri" w:cs="Calibri"/>
              </w:rPr>
            </w:pPr>
            <w:r w:rsidRPr="007B5CAD">
              <w:rPr>
                <w:rFonts w:ascii="Calibri" w:hAnsi="Calibri" w:cs="Calibri"/>
              </w:rPr>
              <w:t xml:space="preserve">Embed sustainable waste management into project scope and contractor requirements to reduce waste to landfill. </w:t>
            </w:r>
          </w:p>
        </w:tc>
        <w:tc>
          <w:tcPr>
            <w:tcW w:w="975" w:type="dxa"/>
            <w:tcBorders>
              <w:top w:val="single" w:sz="4" w:space="0" w:color="auto"/>
              <w:bottom w:val="single" w:sz="4" w:space="0" w:color="auto"/>
            </w:tcBorders>
          </w:tcPr>
          <w:p w14:paraId="4DE1FD4F" w14:textId="77777777" w:rsidR="009572C9" w:rsidRDefault="009572C9" w:rsidP="00796E8D">
            <w:pPr>
              <w:pStyle w:val="tablebody"/>
              <w:rPr>
                <w:rFonts w:ascii="Calibri" w:hAnsi="Calibri" w:cs="Calibri"/>
              </w:rPr>
            </w:pPr>
            <w:r w:rsidRPr="007B5CAD">
              <w:rPr>
                <w:rFonts w:ascii="Calibri" w:hAnsi="Calibri" w:cs="Calibri"/>
              </w:rPr>
              <w:t>Influence</w:t>
            </w:r>
          </w:p>
          <w:p w14:paraId="71BF9C88" w14:textId="77777777" w:rsidR="00796E8D" w:rsidRPr="007B5CAD" w:rsidRDefault="00796E8D" w:rsidP="00796E8D">
            <w:pPr>
              <w:pStyle w:val="tablebody"/>
              <w:rPr>
                <w:rFonts w:ascii="Calibri" w:hAnsi="Calibri" w:cs="Calibri"/>
              </w:rPr>
            </w:pPr>
            <w:r w:rsidRPr="007B5CAD">
              <w:rPr>
                <w:rFonts w:ascii="Calibri" w:hAnsi="Calibri" w:cs="Calibri"/>
                <w:noProof/>
                <w:lang w:eastAsia="en-AU"/>
              </w:rPr>
              <w:drawing>
                <wp:inline distT="0" distB="0" distL="0" distR="0" wp14:anchorId="7933144A" wp14:editId="379E49B4">
                  <wp:extent cx="360029" cy="360000"/>
                  <wp:effectExtent l="0" t="0" r="2540" b="2540"/>
                  <wp:docPr id="1077569223" name="Picture 10" descr="Effect, impact, influence, process, strategy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5667" name="Picture 10" descr="Effect, impact, influence, process, strategy icon - Download on Iconfinder"/>
                          <pic:cNvPicPr>
                            <a:picLocks noChangeAspect="1"/>
                          </pic:cNvPicPr>
                        </pic:nvPicPr>
                        <pic:blipFill>
                          <a:blip r:embed="rId2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29" cy="360000"/>
                          </a:xfrm>
                          <a:prstGeom prst="rect">
                            <a:avLst/>
                          </a:prstGeom>
                          <a:noFill/>
                          <a:ln>
                            <a:noFill/>
                          </a:ln>
                        </pic:spPr>
                      </pic:pic>
                    </a:graphicData>
                  </a:graphic>
                </wp:inline>
              </w:drawing>
            </w:r>
          </w:p>
          <w:p w14:paraId="5EE50FA1" w14:textId="77777777" w:rsidR="009572C9" w:rsidRPr="007B5CAD" w:rsidRDefault="009572C9" w:rsidP="00796E8D">
            <w:pPr>
              <w:pStyle w:val="tablebody"/>
              <w:rPr>
                <w:rFonts w:ascii="Calibri" w:hAnsi="Calibri" w:cs="Calibri"/>
              </w:rPr>
            </w:pPr>
          </w:p>
        </w:tc>
        <w:tc>
          <w:tcPr>
            <w:tcW w:w="1395" w:type="dxa"/>
            <w:tcBorders>
              <w:top w:val="single" w:sz="4" w:space="0" w:color="auto"/>
              <w:bottom w:val="single" w:sz="4" w:space="0" w:color="auto"/>
              <w:right w:val="single" w:sz="4" w:space="0" w:color="auto"/>
            </w:tcBorders>
          </w:tcPr>
          <w:p w14:paraId="14958801" w14:textId="77777777" w:rsidR="009572C9" w:rsidRPr="007B5CAD" w:rsidRDefault="009572C9" w:rsidP="00796E8D">
            <w:pPr>
              <w:pStyle w:val="tablebody"/>
              <w:rPr>
                <w:rFonts w:ascii="Calibri" w:hAnsi="Calibri" w:cs="Calibri"/>
              </w:rPr>
            </w:pPr>
            <w:r w:rsidRPr="007B5CAD">
              <w:rPr>
                <w:rFonts w:ascii="Calibri" w:hAnsi="Calibri" w:cs="Calibri"/>
              </w:rPr>
              <w:t>DITRDCA Property</w:t>
            </w:r>
          </w:p>
          <w:p w14:paraId="478F5326" w14:textId="77777777" w:rsidR="009572C9" w:rsidRPr="000954E5" w:rsidRDefault="009572C9" w:rsidP="00796E8D">
            <w:pPr>
              <w:pStyle w:val="tablebody"/>
              <w:rPr>
                <w:rFonts w:ascii="Calibri" w:hAnsi="Calibri" w:cs="Calibri"/>
              </w:rPr>
            </w:pPr>
            <w:r w:rsidRPr="007B5CAD">
              <w:rPr>
                <w:rFonts w:ascii="Calibri" w:hAnsi="Calibri" w:cs="Calibri"/>
              </w:rPr>
              <w:t>PSP Projects</w:t>
            </w:r>
          </w:p>
        </w:tc>
        <w:tc>
          <w:tcPr>
            <w:tcW w:w="609" w:type="dxa"/>
            <w:tcBorders>
              <w:top w:val="single" w:sz="4" w:space="0" w:color="auto"/>
              <w:left w:val="single" w:sz="4" w:space="0" w:color="auto"/>
              <w:bottom w:val="single" w:sz="4" w:space="0" w:color="auto"/>
              <w:right w:val="single" w:sz="4" w:space="0" w:color="auto"/>
            </w:tcBorders>
          </w:tcPr>
          <w:p w14:paraId="6075A8E7" w14:textId="77777777" w:rsidR="009572C9" w:rsidRPr="000954E5" w:rsidRDefault="009572C9" w:rsidP="00796E8D">
            <w:pPr>
              <w:pStyle w:val="tablebody"/>
              <w:rPr>
                <w:rFonts w:ascii="Calibri" w:hAnsi="Calibri" w:cs="Calibri"/>
              </w:rPr>
            </w:pPr>
            <w:r w:rsidRPr="007B5CAD">
              <w:rPr>
                <w:rFonts w:ascii="Calibri" w:hAnsi="Calibri" w:cs="Calibri"/>
                <w:noProof/>
                <w:lang w:eastAsia="en-AU"/>
              </w:rPr>
              <mc:AlternateContent>
                <mc:Choice Requires="wps">
                  <w:drawing>
                    <wp:anchor distT="0" distB="0" distL="114300" distR="114300" simplePos="0" relativeHeight="251683840" behindDoc="0" locked="0" layoutInCell="1" allowOverlap="1" wp14:anchorId="4E7E4ABE" wp14:editId="5E063862">
                      <wp:simplePos x="0" y="0"/>
                      <wp:positionH relativeFrom="column">
                        <wp:posOffset>-45420</wp:posOffset>
                      </wp:positionH>
                      <wp:positionV relativeFrom="paragraph">
                        <wp:posOffset>710044</wp:posOffset>
                      </wp:positionV>
                      <wp:extent cx="2110459" cy="108000"/>
                      <wp:effectExtent l="0" t="19050" r="42545" b="44450"/>
                      <wp:wrapNone/>
                      <wp:docPr id="1438384606" name="Arrow: Righ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10459" cy="108000"/>
                              </a:xfrm>
                              <a:prstGeom prst="rightArrow">
                                <a:avLst/>
                              </a:prstGeom>
                              <a:solidFill>
                                <a:schemeClr val="accent2">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C8EC2" id="Arrow: Right 17" o:spid="_x0000_s1026" type="#_x0000_t13" style="position:absolute;margin-left:-3.6pt;margin-top:55.9pt;width:166.2pt;height: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" adj="21047" fillcolor="#005f66 [2405]" strokecolor="white [3212]" strokeweight="1pt"/>
                  </w:pict>
                </mc:Fallback>
              </mc:AlternateContent>
            </w:r>
          </w:p>
        </w:tc>
        <w:tc>
          <w:tcPr>
            <w:tcW w:w="609" w:type="dxa"/>
            <w:tcBorders>
              <w:top w:val="single" w:sz="4" w:space="0" w:color="auto"/>
              <w:left w:val="single" w:sz="4" w:space="0" w:color="auto"/>
              <w:bottom w:val="single" w:sz="4" w:space="0" w:color="auto"/>
              <w:right w:val="single" w:sz="4" w:space="0" w:color="auto"/>
            </w:tcBorders>
          </w:tcPr>
          <w:p w14:paraId="1CDD866E"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797ADBA3"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7948E676"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7CBE2C95"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26C149BD" w14:textId="77777777" w:rsidR="009572C9" w:rsidRPr="000954E5" w:rsidRDefault="009572C9" w:rsidP="00796E8D">
            <w:pPr>
              <w:pStyle w:val="tablebody"/>
              <w:rPr>
                <w:rFonts w:ascii="Calibri" w:hAnsi="Calibri" w:cs="Calibri"/>
              </w:rPr>
            </w:pPr>
          </w:p>
        </w:tc>
      </w:tr>
      <w:tr w:rsidR="009572C9" w:rsidRPr="000954E5" w14:paraId="57DDF415" w14:textId="77777777" w:rsidTr="003C79B6">
        <w:tc>
          <w:tcPr>
            <w:tcW w:w="704" w:type="dxa"/>
            <w:tcBorders>
              <w:top w:val="single" w:sz="4" w:space="0" w:color="auto"/>
              <w:left w:val="single" w:sz="4" w:space="0" w:color="auto"/>
              <w:bottom w:val="single" w:sz="4" w:space="0" w:color="auto"/>
            </w:tcBorders>
          </w:tcPr>
          <w:p w14:paraId="2C24DA1B" w14:textId="77777777" w:rsidR="009572C9" w:rsidRPr="007B5CAD" w:rsidRDefault="009572C9" w:rsidP="00796E8D">
            <w:pPr>
              <w:pStyle w:val="tablebody"/>
              <w:rPr>
                <w:rFonts w:ascii="Calibri" w:hAnsi="Calibri" w:cs="Calibri"/>
              </w:rPr>
            </w:pPr>
            <w:r w:rsidRPr="007B5CAD">
              <w:rPr>
                <w:rFonts w:ascii="Calibri" w:hAnsi="Calibri" w:cs="Calibri"/>
              </w:rPr>
              <w:t>1.12</w:t>
            </w:r>
          </w:p>
        </w:tc>
        <w:tc>
          <w:tcPr>
            <w:tcW w:w="3126" w:type="dxa"/>
            <w:tcBorders>
              <w:top w:val="single" w:sz="4" w:space="0" w:color="auto"/>
              <w:bottom w:val="single" w:sz="4" w:space="0" w:color="auto"/>
            </w:tcBorders>
          </w:tcPr>
          <w:p w14:paraId="1CD00D4F" w14:textId="77777777" w:rsidR="009572C9" w:rsidRPr="007B5CAD" w:rsidRDefault="009572C9" w:rsidP="00796E8D">
            <w:pPr>
              <w:pStyle w:val="tablebody"/>
              <w:rPr>
                <w:rFonts w:ascii="Calibri" w:hAnsi="Calibri" w:cs="Calibri"/>
              </w:rPr>
            </w:pPr>
            <w:r w:rsidRPr="007B5CAD">
              <w:rPr>
                <w:rFonts w:ascii="Calibri" w:hAnsi="Calibri" w:cs="Calibri"/>
              </w:rPr>
              <w:t>DITRDCA will support waste reduction within its property portfolio by considering and implementing, where feasible the following initiatives:</w:t>
            </w:r>
          </w:p>
          <w:p w14:paraId="749B5ED2" w14:textId="77777777" w:rsidR="009572C9" w:rsidRPr="007B5CAD" w:rsidRDefault="009572C9" w:rsidP="003E2BF3">
            <w:pPr>
              <w:pStyle w:val="tablebullet"/>
            </w:pPr>
            <w:r w:rsidRPr="007B5CAD">
              <w:t xml:space="preserve">Organics collections, with a particular focus on the new Canberra facility in 2026 </w:t>
            </w:r>
          </w:p>
          <w:p w14:paraId="0791974D" w14:textId="77777777" w:rsidR="009572C9" w:rsidRPr="007B5CAD" w:rsidRDefault="009572C9" w:rsidP="003E2BF3">
            <w:pPr>
              <w:pStyle w:val="tablebullet"/>
            </w:pPr>
            <w:r w:rsidRPr="007B5CAD">
              <w:t>Implement single use coffee cup recycling systems</w:t>
            </w:r>
          </w:p>
          <w:p w14:paraId="776625EF" w14:textId="77777777" w:rsidR="009572C9" w:rsidRPr="007B5CAD" w:rsidRDefault="009572C9" w:rsidP="003E2BF3">
            <w:pPr>
              <w:pStyle w:val="tablebullet"/>
            </w:pPr>
            <w:r w:rsidRPr="007B5CAD">
              <w:t xml:space="preserve">Extend small battery recycling through the provision of a communal disposal point </w:t>
            </w:r>
          </w:p>
          <w:p w14:paraId="24CA2E2C" w14:textId="77777777" w:rsidR="009572C9" w:rsidRPr="007B5CAD" w:rsidRDefault="009572C9" w:rsidP="003E2BF3">
            <w:pPr>
              <w:pStyle w:val="tablebullet"/>
            </w:pPr>
            <w:r w:rsidRPr="007B5CAD">
              <w:t>Extend the opportunity to partner with local charity organisations to provide ad-hoc collection services for donatable items</w:t>
            </w:r>
          </w:p>
          <w:p w14:paraId="7B5A1AA2" w14:textId="77777777" w:rsidR="009572C9" w:rsidRPr="000954E5" w:rsidRDefault="009572C9" w:rsidP="00796E8D">
            <w:pPr>
              <w:pStyle w:val="tablebody"/>
              <w:rPr>
                <w:rFonts w:ascii="Calibri" w:hAnsi="Calibri" w:cs="Calibri"/>
              </w:rPr>
            </w:pPr>
            <w:r w:rsidRPr="007B5CAD">
              <w:rPr>
                <w:rFonts w:ascii="Calibri" w:hAnsi="Calibri" w:cs="Calibri"/>
              </w:rPr>
              <w:lastRenderedPageBreak/>
              <w:t>Remove office shredding machines from the Canberra facilities during the office consolidation, with all confidential paper managed and securely destroyed and recycled through the secure document collections provider</w:t>
            </w:r>
          </w:p>
        </w:tc>
        <w:tc>
          <w:tcPr>
            <w:tcW w:w="975" w:type="dxa"/>
            <w:tcBorders>
              <w:top w:val="single" w:sz="4" w:space="0" w:color="auto"/>
              <w:bottom w:val="single" w:sz="4" w:space="0" w:color="auto"/>
            </w:tcBorders>
          </w:tcPr>
          <w:p w14:paraId="4ABCB216" w14:textId="77777777" w:rsidR="009572C9" w:rsidRDefault="009572C9" w:rsidP="00796E8D">
            <w:pPr>
              <w:pStyle w:val="tablebody"/>
              <w:rPr>
                <w:rFonts w:ascii="Calibri" w:hAnsi="Calibri" w:cs="Calibri"/>
              </w:rPr>
            </w:pPr>
            <w:r w:rsidRPr="007B5CAD">
              <w:rPr>
                <w:rFonts w:ascii="Calibri" w:hAnsi="Calibri" w:cs="Calibri"/>
              </w:rPr>
              <w:lastRenderedPageBreak/>
              <w:t>Influence</w:t>
            </w:r>
          </w:p>
          <w:p w14:paraId="4408CBEF" w14:textId="77777777" w:rsidR="00796E8D" w:rsidRPr="007B5CAD" w:rsidRDefault="00796E8D" w:rsidP="00796E8D">
            <w:pPr>
              <w:pStyle w:val="tablebody"/>
              <w:rPr>
                <w:rFonts w:ascii="Calibri" w:hAnsi="Calibri" w:cs="Calibri"/>
              </w:rPr>
            </w:pPr>
            <w:r w:rsidRPr="007B5CAD">
              <w:rPr>
                <w:rFonts w:ascii="Calibri" w:hAnsi="Calibri" w:cs="Calibri"/>
                <w:noProof/>
                <w:lang w:eastAsia="en-AU"/>
              </w:rPr>
              <w:drawing>
                <wp:inline distT="0" distB="0" distL="0" distR="0" wp14:anchorId="2FADEDE1" wp14:editId="3E8BA841">
                  <wp:extent cx="360029" cy="360000"/>
                  <wp:effectExtent l="0" t="0" r="2540" b="2540"/>
                  <wp:docPr id="1754400850" name="Picture 10" descr="Effect, impact, influence, process, strategy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5667" name="Picture 10" descr="Effect, impact, influence, process, strategy icon - Download on Iconfinder"/>
                          <pic:cNvPicPr>
                            <a:picLocks noChangeAspect="1"/>
                          </pic:cNvPicPr>
                        </pic:nvPicPr>
                        <pic:blipFill>
                          <a:blip r:embed="rId2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29" cy="360000"/>
                          </a:xfrm>
                          <a:prstGeom prst="rect">
                            <a:avLst/>
                          </a:prstGeom>
                          <a:noFill/>
                          <a:ln>
                            <a:noFill/>
                          </a:ln>
                        </pic:spPr>
                      </pic:pic>
                    </a:graphicData>
                  </a:graphic>
                </wp:inline>
              </w:drawing>
            </w:r>
          </w:p>
          <w:p w14:paraId="208476C7" w14:textId="77777777" w:rsidR="009572C9" w:rsidRPr="007B5CAD" w:rsidRDefault="009572C9" w:rsidP="00796E8D">
            <w:pPr>
              <w:pStyle w:val="tablebody"/>
              <w:rPr>
                <w:rFonts w:ascii="Calibri" w:hAnsi="Calibri" w:cs="Calibri"/>
              </w:rPr>
            </w:pPr>
          </w:p>
        </w:tc>
        <w:tc>
          <w:tcPr>
            <w:tcW w:w="1395" w:type="dxa"/>
            <w:tcBorders>
              <w:top w:val="single" w:sz="4" w:space="0" w:color="auto"/>
              <w:bottom w:val="single" w:sz="4" w:space="0" w:color="auto"/>
              <w:right w:val="single" w:sz="4" w:space="0" w:color="auto"/>
            </w:tcBorders>
          </w:tcPr>
          <w:p w14:paraId="14CD79CD" w14:textId="77777777" w:rsidR="009572C9" w:rsidRPr="007B5CAD" w:rsidRDefault="009572C9" w:rsidP="00796E8D">
            <w:pPr>
              <w:pStyle w:val="tablebody"/>
              <w:rPr>
                <w:rFonts w:ascii="Calibri" w:hAnsi="Calibri" w:cs="Calibri"/>
              </w:rPr>
            </w:pPr>
            <w:r w:rsidRPr="007B5CAD">
              <w:rPr>
                <w:rFonts w:ascii="Calibri" w:hAnsi="Calibri" w:cs="Calibri"/>
              </w:rPr>
              <w:t>DITRDCA Property</w:t>
            </w:r>
          </w:p>
          <w:p w14:paraId="29C66838"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3B98EF68"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7525320F"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2EFE5C04" w14:textId="77777777" w:rsidR="009572C9" w:rsidRPr="000954E5" w:rsidRDefault="009572C9" w:rsidP="00796E8D">
            <w:pPr>
              <w:pStyle w:val="tablebody"/>
              <w:rPr>
                <w:rFonts w:ascii="Calibri" w:hAnsi="Calibri" w:cs="Calibri"/>
              </w:rPr>
            </w:pPr>
            <w:r w:rsidRPr="007B5CAD">
              <w:rPr>
                <w:rFonts w:ascii="Calibri" w:hAnsi="Calibri" w:cs="Calibri"/>
                <w:noProof/>
                <w:lang w:eastAsia="en-AU"/>
              </w:rPr>
              <mc:AlternateContent>
                <mc:Choice Requires="wps">
                  <w:drawing>
                    <wp:anchor distT="0" distB="0" distL="114300" distR="114300" simplePos="0" relativeHeight="251685888" behindDoc="0" locked="0" layoutInCell="1" allowOverlap="1" wp14:anchorId="0EC2A573" wp14:editId="5C51EC77">
                      <wp:simplePos x="0" y="0"/>
                      <wp:positionH relativeFrom="column">
                        <wp:posOffset>-31750</wp:posOffset>
                      </wp:positionH>
                      <wp:positionV relativeFrom="paragraph">
                        <wp:posOffset>480060</wp:posOffset>
                      </wp:positionV>
                      <wp:extent cx="324000" cy="108000"/>
                      <wp:effectExtent l="0" t="19050" r="38100" b="44450"/>
                      <wp:wrapNone/>
                      <wp:docPr id="629204059" name="Arrow: Righ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4000" cy="108000"/>
                              </a:xfrm>
                              <a:prstGeom prst="rightArrow">
                                <a:avLst/>
                              </a:prstGeom>
                              <a:solidFill>
                                <a:schemeClr val="accent2">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D260F" id="Arrow: Right 17" o:spid="_x0000_s1026" type="#_x0000_t13" style="position:absolute;margin-left:-2.5pt;margin-top:37.8pt;width:25.5pt;height: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" adj="18000" fillcolor="#005f66 [2405]" strokecolor="white [3212]" strokeweight="1pt"/>
                  </w:pict>
                </mc:Fallback>
              </mc:AlternateContent>
            </w:r>
          </w:p>
        </w:tc>
        <w:tc>
          <w:tcPr>
            <w:tcW w:w="609" w:type="dxa"/>
            <w:tcBorders>
              <w:top w:val="single" w:sz="4" w:space="0" w:color="auto"/>
              <w:left w:val="single" w:sz="4" w:space="0" w:color="auto"/>
              <w:bottom w:val="single" w:sz="4" w:space="0" w:color="auto"/>
              <w:right w:val="single" w:sz="4" w:space="0" w:color="auto"/>
            </w:tcBorders>
          </w:tcPr>
          <w:p w14:paraId="6F1CD4F3"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402263C4"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025A28DA" w14:textId="77777777" w:rsidR="009572C9" w:rsidRPr="000954E5" w:rsidRDefault="009572C9" w:rsidP="00796E8D">
            <w:pPr>
              <w:pStyle w:val="tablebody"/>
              <w:rPr>
                <w:rFonts w:ascii="Calibri" w:hAnsi="Calibri" w:cs="Calibri"/>
              </w:rPr>
            </w:pPr>
          </w:p>
        </w:tc>
      </w:tr>
      <w:tr w:rsidR="009572C9" w:rsidRPr="000954E5" w14:paraId="5E94B68B" w14:textId="77777777" w:rsidTr="003C79B6">
        <w:tc>
          <w:tcPr>
            <w:tcW w:w="704" w:type="dxa"/>
            <w:tcBorders>
              <w:top w:val="single" w:sz="4" w:space="0" w:color="auto"/>
              <w:left w:val="single" w:sz="4" w:space="0" w:color="auto"/>
              <w:bottom w:val="single" w:sz="4" w:space="0" w:color="auto"/>
            </w:tcBorders>
          </w:tcPr>
          <w:p w14:paraId="78E9AF02" w14:textId="77777777" w:rsidR="009572C9" w:rsidRPr="007B5CAD" w:rsidRDefault="009572C9" w:rsidP="00796E8D">
            <w:pPr>
              <w:pStyle w:val="tablebody"/>
              <w:rPr>
                <w:rFonts w:ascii="Calibri" w:hAnsi="Calibri" w:cs="Calibri"/>
              </w:rPr>
            </w:pPr>
            <w:r w:rsidRPr="007B5CAD">
              <w:rPr>
                <w:rFonts w:ascii="Calibri" w:hAnsi="Calibri" w:cs="Calibri"/>
              </w:rPr>
              <w:t>1.13</w:t>
            </w:r>
          </w:p>
        </w:tc>
        <w:tc>
          <w:tcPr>
            <w:tcW w:w="3126" w:type="dxa"/>
            <w:tcBorders>
              <w:top w:val="single" w:sz="4" w:space="0" w:color="auto"/>
              <w:bottom w:val="single" w:sz="4" w:space="0" w:color="auto"/>
            </w:tcBorders>
          </w:tcPr>
          <w:p w14:paraId="37EBC75A" w14:textId="77777777" w:rsidR="009572C9" w:rsidRPr="000954E5" w:rsidRDefault="009572C9" w:rsidP="00796E8D">
            <w:pPr>
              <w:pStyle w:val="tablebody"/>
              <w:rPr>
                <w:rFonts w:ascii="Calibri" w:hAnsi="Calibri" w:cs="Calibri"/>
              </w:rPr>
            </w:pPr>
            <w:r w:rsidRPr="000954E5">
              <w:rPr>
                <w:rFonts w:ascii="Calibri" w:hAnsi="Calibri" w:cs="Calibri"/>
              </w:rPr>
              <w:t>Implement office consolidation and optimisation planning to reduce redundant, unused office facilities and equipment across the DITRDCA property portfolio.</w:t>
            </w:r>
          </w:p>
          <w:p w14:paraId="6B4BA9A0" w14:textId="77777777" w:rsidR="009572C9" w:rsidRPr="000954E5" w:rsidRDefault="009572C9" w:rsidP="00796E8D">
            <w:pPr>
              <w:pStyle w:val="tablebody"/>
              <w:rPr>
                <w:rFonts w:ascii="Calibri" w:hAnsi="Calibri" w:cs="Calibri"/>
              </w:rPr>
            </w:pPr>
            <w:r w:rsidRPr="000954E5">
              <w:rPr>
                <w:rFonts w:ascii="Calibri" w:hAnsi="Calibri" w:cs="Calibri"/>
              </w:rPr>
              <w:t>In 2026 the following sites will be consolidated into one new purpose-built facility:</w:t>
            </w:r>
          </w:p>
          <w:p w14:paraId="50B74879" w14:textId="77777777" w:rsidR="009572C9" w:rsidRPr="000954E5" w:rsidRDefault="009572C9" w:rsidP="003E2BF3">
            <w:pPr>
              <w:pStyle w:val="tablebullet"/>
            </w:pPr>
            <w:r w:rsidRPr="000954E5">
              <w:t xml:space="preserve">Canberra, 111 </w:t>
            </w:r>
            <w:proofErr w:type="spellStart"/>
            <w:r w:rsidRPr="000954E5">
              <w:t>Alinga</w:t>
            </w:r>
            <w:proofErr w:type="spellEnd"/>
            <w:r w:rsidRPr="000954E5">
              <w:t xml:space="preserve"> St</w:t>
            </w:r>
          </w:p>
          <w:p w14:paraId="226432C9" w14:textId="77777777" w:rsidR="009572C9" w:rsidRPr="000954E5" w:rsidRDefault="009572C9" w:rsidP="003E2BF3">
            <w:pPr>
              <w:pStyle w:val="tablebullet"/>
            </w:pPr>
            <w:r w:rsidRPr="000954E5">
              <w:t>Canberra, 62 Northbourne Ave</w:t>
            </w:r>
          </w:p>
          <w:p w14:paraId="78FD00EA" w14:textId="77777777" w:rsidR="009572C9" w:rsidRPr="000954E5" w:rsidRDefault="009572C9" w:rsidP="003E2BF3">
            <w:pPr>
              <w:pStyle w:val="tablebullet"/>
            </w:pPr>
            <w:r w:rsidRPr="000954E5">
              <w:t>Canberra, 2 Phillip Law St</w:t>
            </w:r>
          </w:p>
          <w:p w14:paraId="1D18FE2E" w14:textId="77777777" w:rsidR="009572C9" w:rsidRPr="000954E5" w:rsidRDefault="009572C9" w:rsidP="003E2BF3">
            <w:pPr>
              <w:pStyle w:val="tablebullet"/>
            </w:pPr>
            <w:r w:rsidRPr="000954E5">
              <w:t>Canberra, 26 Narellan Ave</w:t>
            </w:r>
          </w:p>
          <w:p w14:paraId="62DBF736" w14:textId="77777777" w:rsidR="009572C9" w:rsidRPr="000954E5" w:rsidRDefault="009572C9" w:rsidP="00796E8D">
            <w:pPr>
              <w:pStyle w:val="tablebody"/>
              <w:rPr>
                <w:rFonts w:ascii="Calibri" w:hAnsi="Calibri" w:cs="Calibri"/>
              </w:rPr>
            </w:pPr>
            <w:r w:rsidRPr="000954E5">
              <w:rPr>
                <w:rFonts w:ascii="Calibri" w:hAnsi="Calibri" w:cs="Calibri"/>
              </w:rPr>
              <w:t>Based on work point occupancy rates the following sites in order of priority should be investigated to optimise site utilisation:</w:t>
            </w:r>
          </w:p>
          <w:p w14:paraId="2BA7BDEB" w14:textId="77777777" w:rsidR="009572C9" w:rsidRPr="000954E5" w:rsidRDefault="009572C9" w:rsidP="003E2BF3">
            <w:pPr>
              <w:pStyle w:val="tablebullet"/>
            </w:pPr>
            <w:r w:rsidRPr="000954E5">
              <w:t>Wodonga, 131 High St – 27% occupancy</w:t>
            </w:r>
          </w:p>
          <w:p w14:paraId="5D2D980B" w14:textId="77777777" w:rsidR="009572C9" w:rsidRPr="000954E5" w:rsidRDefault="009572C9" w:rsidP="003E2BF3">
            <w:pPr>
              <w:pStyle w:val="tablebullet"/>
            </w:pPr>
            <w:r w:rsidRPr="000954E5">
              <w:t>Toowoomba, 526 Ruthven St – 33% occupancy</w:t>
            </w:r>
          </w:p>
          <w:p w14:paraId="392EB643" w14:textId="77777777" w:rsidR="009572C9" w:rsidRPr="000954E5" w:rsidRDefault="009572C9" w:rsidP="003E2BF3">
            <w:pPr>
              <w:pStyle w:val="tablebullet"/>
            </w:pPr>
            <w:r w:rsidRPr="000954E5">
              <w:t>Darwin, Wood St – 40% occupancy</w:t>
            </w:r>
          </w:p>
          <w:p w14:paraId="50130121" w14:textId="77777777" w:rsidR="009572C9" w:rsidRPr="000954E5" w:rsidRDefault="009572C9" w:rsidP="003E2BF3">
            <w:pPr>
              <w:pStyle w:val="tablebullet"/>
            </w:pPr>
            <w:r w:rsidRPr="000954E5">
              <w:t xml:space="preserve">Moree, 30 </w:t>
            </w:r>
            <w:proofErr w:type="spellStart"/>
            <w:r w:rsidRPr="000954E5">
              <w:t>Herber</w:t>
            </w:r>
            <w:proofErr w:type="spellEnd"/>
            <w:r w:rsidRPr="000954E5">
              <w:t xml:space="preserve"> St – 50% occupancy</w:t>
            </w:r>
          </w:p>
          <w:p w14:paraId="041F3233" w14:textId="77777777" w:rsidR="009572C9" w:rsidRPr="000954E5" w:rsidRDefault="009572C9" w:rsidP="003E2BF3">
            <w:pPr>
              <w:pStyle w:val="tablebullet"/>
            </w:pPr>
            <w:r w:rsidRPr="000954E5">
              <w:t xml:space="preserve">Perth Airport, </w:t>
            </w:r>
            <w:proofErr w:type="spellStart"/>
            <w:r w:rsidRPr="000954E5">
              <w:t>Hkew</w:t>
            </w:r>
            <w:proofErr w:type="spellEnd"/>
            <w:r w:rsidRPr="000954E5">
              <w:t xml:space="preserve"> Alpha Building – 63% occupancy</w:t>
            </w:r>
          </w:p>
          <w:p w14:paraId="3BD56E86" w14:textId="77777777" w:rsidR="009572C9" w:rsidRPr="000954E5" w:rsidRDefault="009572C9" w:rsidP="003E2BF3">
            <w:pPr>
              <w:pStyle w:val="tablebullet"/>
            </w:pPr>
            <w:r w:rsidRPr="000954E5">
              <w:t>Collingwood, 18-24 Down St – 67% occupancy</w:t>
            </w:r>
          </w:p>
          <w:p w14:paraId="05FDD3AA" w14:textId="77777777" w:rsidR="009572C9" w:rsidRPr="000954E5" w:rsidRDefault="009572C9" w:rsidP="003E2BF3">
            <w:pPr>
              <w:pStyle w:val="tablebullet"/>
            </w:pPr>
            <w:r w:rsidRPr="000954E5">
              <w:t>Waterloo, 198-222 Young St – 67% occupancy</w:t>
            </w:r>
          </w:p>
          <w:p w14:paraId="75ADD115" w14:textId="77777777" w:rsidR="009572C9" w:rsidRPr="000954E5" w:rsidRDefault="009572C9" w:rsidP="00796E8D">
            <w:pPr>
              <w:pStyle w:val="tablebody"/>
              <w:rPr>
                <w:rFonts w:ascii="Calibri" w:hAnsi="Calibri" w:cs="Calibri"/>
              </w:rPr>
            </w:pPr>
            <w:r w:rsidRPr="00FA795B">
              <w:rPr>
                <w:rFonts w:ascii="Calibri" w:hAnsi="Calibri" w:cs="Calibri"/>
                <w:color w:val="auto"/>
              </w:rPr>
              <w:t>Estimated emissions reduction in Canberra: 2,145 t CO2-e (not including emissions resulting from the single new facility)</w:t>
            </w:r>
          </w:p>
        </w:tc>
        <w:tc>
          <w:tcPr>
            <w:tcW w:w="975" w:type="dxa"/>
            <w:tcBorders>
              <w:top w:val="single" w:sz="4" w:space="0" w:color="auto"/>
              <w:bottom w:val="single" w:sz="4" w:space="0" w:color="auto"/>
            </w:tcBorders>
          </w:tcPr>
          <w:p w14:paraId="283B18E7" w14:textId="77777777" w:rsidR="009572C9" w:rsidRDefault="009572C9" w:rsidP="00796E8D">
            <w:pPr>
              <w:pStyle w:val="tablebody"/>
              <w:rPr>
                <w:rFonts w:ascii="Calibri" w:hAnsi="Calibri" w:cs="Calibri"/>
              </w:rPr>
            </w:pPr>
            <w:r w:rsidRPr="000954E5">
              <w:rPr>
                <w:rFonts w:ascii="Calibri" w:hAnsi="Calibri" w:cs="Calibri"/>
              </w:rPr>
              <w:t>Influence</w:t>
            </w:r>
          </w:p>
          <w:p w14:paraId="7E371C92" w14:textId="77777777" w:rsidR="00796E8D" w:rsidRPr="000954E5" w:rsidRDefault="00796E8D" w:rsidP="00796E8D">
            <w:pPr>
              <w:pStyle w:val="tablebody"/>
              <w:rPr>
                <w:rFonts w:ascii="Calibri" w:hAnsi="Calibri" w:cs="Calibri"/>
              </w:rPr>
            </w:pPr>
            <w:r w:rsidRPr="000954E5">
              <w:rPr>
                <w:rFonts w:ascii="Calibri" w:hAnsi="Calibri" w:cs="Calibri"/>
                <w:noProof/>
                <w:lang w:eastAsia="en-AU"/>
              </w:rPr>
              <w:drawing>
                <wp:inline distT="0" distB="0" distL="0" distR="0" wp14:anchorId="4DE97A34" wp14:editId="11020917">
                  <wp:extent cx="360029" cy="360000"/>
                  <wp:effectExtent l="0" t="0" r="2540" b="2540"/>
                  <wp:docPr id="2029264939" name="Picture 10" descr="Effect, impact, influence, process, strategy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5667" name="Picture 10" descr="Effect, impact, influence, process, strategy icon - Download on Iconfinder"/>
                          <pic:cNvPicPr>
                            <a:picLocks noChangeAspect="1"/>
                          </pic:cNvPicPr>
                        </pic:nvPicPr>
                        <pic:blipFill>
                          <a:blip r:embed="rId2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29" cy="360000"/>
                          </a:xfrm>
                          <a:prstGeom prst="rect">
                            <a:avLst/>
                          </a:prstGeom>
                          <a:noFill/>
                          <a:ln>
                            <a:noFill/>
                          </a:ln>
                        </pic:spPr>
                      </pic:pic>
                    </a:graphicData>
                  </a:graphic>
                </wp:inline>
              </w:drawing>
            </w:r>
          </w:p>
          <w:p w14:paraId="23501842" w14:textId="77777777" w:rsidR="009572C9" w:rsidRPr="000954E5" w:rsidRDefault="009572C9" w:rsidP="00796E8D">
            <w:pPr>
              <w:pStyle w:val="tablebody"/>
              <w:rPr>
                <w:rFonts w:ascii="Calibri" w:hAnsi="Calibri" w:cs="Calibri"/>
              </w:rPr>
            </w:pPr>
          </w:p>
        </w:tc>
        <w:tc>
          <w:tcPr>
            <w:tcW w:w="1395" w:type="dxa"/>
            <w:tcBorders>
              <w:top w:val="single" w:sz="4" w:space="0" w:color="auto"/>
              <w:bottom w:val="single" w:sz="4" w:space="0" w:color="auto"/>
              <w:right w:val="single" w:sz="4" w:space="0" w:color="auto"/>
            </w:tcBorders>
          </w:tcPr>
          <w:p w14:paraId="52BF6255" w14:textId="77777777" w:rsidR="009572C9" w:rsidRPr="000954E5" w:rsidRDefault="009572C9" w:rsidP="00796E8D">
            <w:pPr>
              <w:pStyle w:val="tablebody"/>
              <w:rPr>
                <w:rFonts w:ascii="Calibri" w:hAnsi="Calibri" w:cs="Calibri"/>
              </w:rPr>
            </w:pPr>
            <w:r w:rsidRPr="000954E5">
              <w:rPr>
                <w:rFonts w:ascii="Calibri" w:hAnsi="Calibri" w:cs="Calibri"/>
              </w:rPr>
              <w:t>DITRDCA Property</w:t>
            </w:r>
          </w:p>
        </w:tc>
        <w:tc>
          <w:tcPr>
            <w:tcW w:w="609" w:type="dxa"/>
            <w:tcBorders>
              <w:top w:val="single" w:sz="4" w:space="0" w:color="auto"/>
              <w:left w:val="single" w:sz="4" w:space="0" w:color="auto"/>
              <w:bottom w:val="single" w:sz="4" w:space="0" w:color="auto"/>
              <w:right w:val="single" w:sz="4" w:space="0" w:color="auto"/>
            </w:tcBorders>
          </w:tcPr>
          <w:p w14:paraId="132C463A" w14:textId="77777777" w:rsidR="009572C9" w:rsidRPr="000954E5" w:rsidRDefault="003C79B6" w:rsidP="00796E8D">
            <w:pPr>
              <w:pStyle w:val="tablebody"/>
              <w:rPr>
                <w:rFonts w:ascii="Calibri" w:hAnsi="Calibri" w:cs="Calibri"/>
                <w:noProof/>
              </w:rPr>
            </w:pPr>
            <w:r w:rsidRPr="000954E5">
              <w:rPr>
                <w:rFonts w:ascii="Calibri" w:hAnsi="Calibri" w:cs="Calibri"/>
                <w:noProof/>
                <w:lang w:eastAsia="en-AU"/>
              </w:rPr>
              <mc:AlternateContent>
                <mc:Choice Requires="wps">
                  <w:drawing>
                    <wp:anchor distT="0" distB="0" distL="114300" distR="114300" simplePos="0" relativeHeight="251687936" behindDoc="0" locked="0" layoutInCell="1" allowOverlap="1" wp14:anchorId="162375EC" wp14:editId="696FABE9">
                      <wp:simplePos x="0" y="0"/>
                      <wp:positionH relativeFrom="column">
                        <wp:posOffset>-43180</wp:posOffset>
                      </wp:positionH>
                      <wp:positionV relativeFrom="paragraph">
                        <wp:posOffset>2801813</wp:posOffset>
                      </wp:positionV>
                      <wp:extent cx="324000" cy="108000"/>
                      <wp:effectExtent l="0" t="19050" r="38100" b="44450"/>
                      <wp:wrapNone/>
                      <wp:docPr id="1605132803" name="Arrow: Righ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4000" cy="108000"/>
                              </a:xfrm>
                              <a:prstGeom prst="rightArrow">
                                <a:avLst/>
                              </a:prstGeom>
                              <a:solidFill>
                                <a:schemeClr val="accent2">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45451" id="Arrow: Right 17" o:spid="_x0000_s1026" type="#_x0000_t13" style="position:absolute;margin-left:-3.4pt;margin-top:220.6pt;width:25.5pt;height: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" adj="18000" fillcolor="#005f66 [2405]" strokecolor="white [3212]" strokeweight="1pt"/>
                  </w:pict>
                </mc:Fallback>
              </mc:AlternateContent>
            </w:r>
          </w:p>
        </w:tc>
        <w:tc>
          <w:tcPr>
            <w:tcW w:w="609" w:type="dxa"/>
            <w:tcBorders>
              <w:top w:val="single" w:sz="4" w:space="0" w:color="auto"/>
              <w:left w:val="single" w:sz="4" w:space="0" w:color="auto"/>
              <w:bottom w:val="single" w:sz="4" w:space="0" w:color="auto"/>
              <w:right w:val="single" w:sz="4" w:space="0" w:color="auto"/>
            </w:tcBorders>
          </w:tcPr>
          <w:p w14:paraId="248ECF67"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15B75BF7" w14:textId="77777777" w:rsidR="009572C9" w:rsidRPr="000954E5" w:rsidRDefault="003C79B6" w:rsidP="00796E8D">
            <w:pPr>
              <w:pStyle w:val="tablebody"/>
              <w:rPr>
                <w:rFonts w:ascii="Calibri" w:hAnsi="Calibri" w:cs="Calibri"/>
              </w:rPr>
            </w:pPr>
            <w:r w:rsidRPr="000954E5">
              <w:rPr>
                <w:rFonts w:ascii="Calibri" w:hAnsi="Calibri" w:cs="Calibri"/>
                <w:noProof/>
                <w:lang w:eastAsia="en-AU"/>
              </w:rPr>
              <mc:AlternateContent>
                <mc:Choice Requires="wps">
                  <w:drawing>
                    <wp:anchor distT="0" distB="0" distL="114300" distR="114300" simplePos="0" relativeHeight="251688960" behindDoc="0" locked="0" layoutInCell="1" allowOverlap="1" wp14:anchorId="7C22E6ED" wp14:editId="620217C5">
                      <wp:simplePos x="0" y="0"/>
                      <wp:positionH relativeFrom="column">
                        <wp:posOffset>-34925</wp:posOffset>
                      </wp:positionH>
                      <wp:positionV relativeFrom="paragraph">
                        <wp:posOffset>1241370</wp:posOffset>
                      </wp:positionV>
                      <wp:extent cx="323850" cy="107950"/>
                      <wp:effectExtent l="0" t="19050" r="38100" b="44450"/>
                      <wp:wrapNone/>
                      <wp:docPr id="1819971283" name="Arrow: Righ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3850" cy="107950"/>
                              </a:xfrm>
                              <a:prstGeom prst="rightArrow">
                                <a:avLst/>
                              </a:prstGeom>
                              <a:solidFill>
                                <a:schemeClr val="accent2">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0A47F" id="Arrow: Right 17" o:spid="_x0000_s1026" type="#_x0000_t13" style="position:absolute;margin-left:-2.75pt;margin-top:97.75pt;width:25.5pt;height: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" adj="18000" fillcolor="#005f66 [2405]" strokecolor="white [3212]" strokeweight="1pt"/>
                  </w:pict>
                </mc:Fallback>
              </mc:AlternateContent>
            </w:r>
          </w:p>
        </w:tc>
        <w:tc>
          <w:tcPr>
            <w:tcW w:w="609" w:type="dxa"/>
            <w:tcBorders>
              <w:top w:val="single" w:sz="4" w:space="0" w:color="auto"/>
              <w:left w:val="single" w:sz="4" w:space="0" w:color="auto"/>
              <w:bottom w:val="single" w:sz="4" w:space="0" w:color="auto"/>
              <w:right w:val="single" w:sz="4" w:space="0" w:color="auto"/>
            </w:tcBorders>
          </w:tcPr>
          <w:p w14:paraId="364FD964"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30538FD2" w14:textId="77777777" w:rsidR="009572C9" w:rsidRPr="000954E5" w:rsidRDefault="009572C9" w:rsidP="00796E8D">
            <w:pPr>
              <w:pStyle w:val="tablebody"/>
              <w:rPr>
                <w:rFonts w:ascii="Calibri" w:hAnsi="Calibri" w:cs="Calibri"/>
              </w:rPr>
            </w:pPr>
          </w:p>
        </w:tc>
        <w:tc>
          <w:tcPr>
            <w:tcW w:w="609" w:type="dxa"/>
            <w:tcBorders>
              <w:top w:val="single" w:sz="4" w:space="0" w:color="auto"/>
              <w:left w:val="single" w:sz="4" w:space="0" w:color="auto"/>
              <w:bottom w:val="single" w:sz="4" w:space="0" w:color="auto"/>
              <w:right w:val="single" w:sz="4" w:space="0" w:color="auto"/>
            </w:tcBorders>
          </w:tcPr>
          <w:p w14:paraId="10C13180" w14:textId="77777777" w:rsidR="009572C9" w:rsidRPr="000954E5" w:rsidRDefault="009572C9" w:rsidP="00796E8D">
            <w:pPr>
              <w:pStyle w:val="tablebody"/>
              <w:rPr>
                <w:rFonts w:ascii="Calibri" w:hAnsi="Calibri" w:cs="Calibri"/>
              </w:rPr>
            </w:pPr>
          </w:p>
        </w:tc>
      </w:tr>
    </w:tbl>
    <w:p w14:paraId="0A2BD16F" w14:textId="77777777" w:rsidR="009572C9" w:rsidRDefault="009572C9" w:rsidP="00796E8D">
      <w:pPr>
        <w:pStyle w:val="tablebody"/>
      </w:pPr>
    </w:p>
    <w:p w14:paraId="4E0E481F" w14:textId="77777777" w:rsidR="009572C9" w:rsidRPr="000954E5" w:rsidRDefault="009572C9" w:rsidP="009572C9">
      <w:pPr>
        <w:pStyle w:val="Heading2"/>
      </w:pPr>
      <w:r>
        <w:br w:type="page"/>
      </w:r>
      <w:bookmarkStart w:id="17" w:name="_Toc179555246"/>
      <w:r w:rsidRPr="000954E5">
        <w:rPr>
          <w:noProof/>
          <w:sz w:val="16"/>
          <w:szCs w:val="16"/>
          <w:lang w:eastAsia="en-AU"/>
        </w:rPr>
        <w:lastRenderedPageBreak/>
        <mc:AlternateContent>
          <mc:Choice Requires="wps">
            <w:drawing>
              <wp:anchor distT="0" distB="0" distL="114300" distR="114300" simplePos="0" relativeHeight="251698176" behindDoc="0" locked="0" layoutInCell="1" allowOverlap="1" wp14:anchorId="0556BC35" wp14:editId="6B7EF659">
                <wp:simplePos x="0" y="0"/>
                <wp:positionH relativeFrom="column">
                  <wp:posOffset>7234123</wp:posOffset>
                </wp:positionH>
                <wp:positionV relativeFrom="paragraph">
                  <wp:posOffset>3507716</wp:posOffset>
                </wp:positionV>
                <wp:extent cx="324000" cy="108000"/>
                <wp:effectExtent l="0" t="19050" r="38100" b="44450"/>
                <wp:wrapNone/>
                <wp:docPr id="411974712" name="Arrow: Righ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4000" cy="108000"/>
                        </a:xfrm>
                        <a:prstGeom prst="rightArrow">
                          <a:avLst/>
                        </a:prstGeom>
                        <a:solidFill>
                          <a:schemeClr val="accent2">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BC5F1" id="Arrow: Right 17" o:spid="_x0000_s1026" type="#_x0000_t13" style="position:absolute;margin-left:569.6pt;margin-top:276.2pt;width:25.5pt;height: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" adj="18000" fillcolor="#005f66 [2405]" strokecolor="white [3212]" strokeweight="1pt"/>
            </w:pict>
          </mc:Fallback>
        </mc:AlternateContent>
      </w:r>
      <w:r w:rsidRPr="000954E5">
        <w:t>Electricity</w:t>
      </w:r>
      <w:bookmarkEnd w:id="17"/>
    </w:p>
    <w:tbl>
      <w:tblPr>
        <w:tblStyle w:val="TableGrid"/>
        <w:tblW w:w="0" w:type="auto"/>
        <w:tblLook w:val="04A0" w:firstRow="1" w:lastRow="0" w:firstColumn="1" w:lastColumn="0" w:noHBand="0" w:noVBand="1"/>
      </w:tblPr>
      <w:tblGrid>
        <w:gridCol w:w="713"/>
        <w:gridCol w:w="2959"/>
        <w:gridCol w:w="1057"/>
        <w:gridCol w:w="1381"/>
        <w:gridCol w:w="624"/>
        <w:gridCol w:w="624"/>
        <w:gridCol w:w="624"/>
        <w:gridCol w:w="624"/>
        <w:gridCol w:w="624"/>
        <w:gridCol w:w="624"/>
      </w:tblGrid>
      <w:tr w:rsidR="009572C9" w:rsidRPr="000954E5" w14:paraId="54502F81" w14:textId="77777777" w:rsidTr="009572C9">
        <w:trPr>
          <w:tblHeader/>
        </w:trPr>
        <w:tc>
          <w:tcPr>
            <w:tcW w:w="846" w:type="dxa"/>
            <w:tcBorders>
              <w:left w:val="single" w:sz="4" w:space="0" w:color="auto"/>
              <w:bottom w:val="single" w:sz="4" w:space="0" w:color="auto"/>
            </w:tcBorders>
            <w:shd w:val="clear" w:color="auto" w:fill="008089" w:themeFill="accent2"/>
          </w:tcPr>
          <w:p w14:paraId="14F19AF7" w14:textId="77777777" w:rsidR="009572C9" w:rsidRPr="000954E5" w:rsidRDefault="00796E8D" w:rsidP="00E37FA0">
            <w:pPr>
              <w:rPr>
                <w:rFonts w:ascii="Calibri" w:hAnsi="Calibri" w:cs="Calibri"/>
                <w:b/>
                <w:bCs/>
                <w:color w:val="FFFFFF" w:themeColor="background1"/>
                <w:sz w:val="16"/>
                <w:szCs w:val="16"/>
              </w:rPr>
            </w:pPr>
            <w:r w:rsidRPr="000954E5">
              <w:rPr>
                <w:rFonts w:ascii="Calibri" w:hAnsi="Calibri" w:cs="Calibri"/>
                <w:b/>
                <w:bCs/>
                <w:color w:val="FFFFFF" w:themeColor="background1"/>
                <w:sz w:val="16"/>
                <w:szCs w:val="16"/>
              </w:rPr>
              <w:t>Action #</w:t>
            </w:r>
          </w:p>
        </w:tc>
        <w:tc>
          <w:tcPr>
            <w:tcW w:w="6236" w:type="dxa"/>
            <w:tcBorders>
              <w:bottom w:val="single" w:sz="4" w:space="0" w:color="auto"/>
            </w:tcBorders>
            <w:shd w:val="clear" w:color="auto" w:fill="008089" w:themeFill="accent2"/>
          </w:tcPr>
          <w:p w14:paraId="13D2B712" w14:textId="77777777" w:rsidR="009572C9" w:rsidRPr="000954E5" w:rsidRDefault="00796E8D" w:rsidP="00E37FA0">
            <w:pPr>
              <w:rPr>
                <w:rFonts w:ascii="Calibri" w:hAnsi="Calibri" w:cs="Calibri"/>
                <w:b/>
                <w:bCs/>
                <w:color w:val="FFFFFF" w:themeColor="background1"/>
                <w:sz w:val="16"/>
                <w:szCs w:val="16"/>
              </w:rPr>
            </w:pPr>
            <w:r w:rsidRPr="000954E5">
              <w:rPr>
                <w:rFonts w:ascii="Calibri" w:hAnsi="Calibri" w:cs="Calibri"/>
                <w:b/>
                <w:bCs/>
                <w:color w:val="FFFFFF" w:themeColor="background1"/>
                <w:sz w:val="16"/>
                <w:szCs w:val="16"/>
              </w:rPr>
              <w:t xml:space="preserve">Action detail </w:t>
            </w:r>
          </w:p>
        </w:tc>
        <w:tc>
          <w:tcPr>
            <w:tcW w:w="1539" w:type="dxa"/>
            <w:tcBorders>
              <w:bottom w:val="single" w:sz="4" w:space="0" w:color="auto"/>
            </w:tcBorders>
            <w:shd w:val="clear" w:color="auto" w:fill="008089" w:themeFill="accent2"/>
          </w:tcPr>
          <w:p w14:paraId="15C5F001" w14:textId="77777777" w:rsidR="009572C9" w:rsidRPr="000954E5" w:rsidRDefault="00796E8D" w:rsidP="00E37FA0">
            <w:pPr>
              <w:rPr>
                <w:rFonts w:ascii="Calibri" w:hAnsi="Calibri" w:cs="Calibri"/>
                <w:b/>
                <w:bCs/>
                <w:color w:val="FFFFFF" w:themeColor="background1"/>
                <w:sz w:val="16"/>
                <w:szCs w:val="16"/>
              </w:rPr>
            </w:pPr>
            <w:r w:rsidRPr="000954E5">
              <w:rPr>
                <w:rFonts w:ascii="Calibri" w:hAnsi="Calibri" w:cs="Calibri"/>
                <w:b/>
                <w:bCs/>
                <w:color w:val="FFFFFF" w:themeColor="background1"/>
                <w:sz w:val="16"/>
                <w:szCs w:val="16"/>
              </w:rPr>
              <w:t>Action type</w:t>
            </w:r>
          </w:p>
        </w:tc>
        <w:tc>
          <w:tcPr>
            <w:tcW w:w="1984" w:type="dxa"/>
            <w:tcBorders>
              <w:bottom w:val="single" w:sz="4" w:space="0" w:color="auto"/>
              <w:right w:val="single" w:sz="4" w:space="0" w:color="auto"/>
            </w:tcBorders>
            <w:shd w:val="clear" w:color="auto" w:fill="008089" w:themeFill="accent2"/>
          </w:tcPr>
          <w:p w14:paraId="65950E42" w14:textId="77777777" w:rsidR="009572C9" w:rsidRPr="000954E5" w:rsidRDefault="00796E8D" w:rsidP="00E37FA0">
            <w:pPr>
              <w:rPr>
                <w:rFonts w:ascii="Calibri" w:hAnsi="Calibri" w:cs="Calibri"/>
                <w:b/>
                <w:bCs/>
                <w:color w:val="FFFFFF" w:themeColor="background1"/>
                <w:sz w:val="16"/>
                <w:szCs w:val="16"/>
              </w:rPr>
            </w:pPr>
            <w:r w:rsidRPr="000954E5">
              <w:rPr>
                <w:rFonts w:ascii="Calibri" w:hAnsi="Calibri" w:cs="Calibri"/>
                <w:b/>
                <w:bCs/>
                <w:color w:val="FFFFFF" w:themeColor="background1"/>
                <w:sz w:val="16"/>
                <w:szCs w:val="16"/>
              </w:rPr>
              <w:t>Involved participants</w:t>
            </w:r>
          </w:p>
        </w:tc>
        <w:tc>
          <w:tcPr>
            <w:tcW w:w="794" w:type="dxa"/>
            <w:tcBorders>
              <w:left w:val="single" w:sz="4" w:space="0" w:color="auto"/>
              <w:bottom w:val="single" w:sz="4" w:space="0" w:color="auto"/>
              <w:right w:val="single" w:sz="4" w:space="0" w:color="auto"/>
            </w:tcBorders>
            <w:shd w:val="clear" w:color="auto" w:fill="008089" w:themeFill="accent2"/>
          </w:tcPr>
          <w:p w14:paraId="2250E726" w14:textId="77777777" w:rsidR="009572C9" w:rsidRPr="000954E5" w:rsidRDefault="009572C9" w:rsidP="00E37FA0">
            <w:pPr>
              <w:rPr>
                <w:rFonts w:ascii="Calibri" w:hAnsi="Calibri" w:cs="Calibri"/>
                <w:b/>
                <w:bCs/>
                <w:color w:val="FFFFFF" w:themeColor="background1"/>
                <w:sz w:val="16"/>
                <w:szCs w:val="16"/>
              </w:rPr>
            </w:pPr>
            <w:r w:rsidRPr="000954E5">
              <w:rPr>
                <w:rFonts w:ascii="Calibri" w:hAnsi="Calibri" w:cs="Calibri"/>
                <w:b/>
                <w:bCs/>
                <w:color w:val="FFFFFF" w:themeColor="background1"/>
                <w:sz w:val="16"/>
                <w:szCs w:val="16"/>
              </w:rPr>
              <w:t>2024</w:t>
            </w:r>
          </w:p>
        </w:tc>
        <w:tc>
          <w:tcPr>
            <w:tcW w:w="794" w:type="dxa"/>
            <w:tcBorders>
              <w:left w:val="single" w:sz="4" w:space="0" w:color="auto"/>
              <w:bottom w:val="single" w:sz="4" w:space="0" w:color="auto"/>
              <w:right w:val="single" w:sz="4" w:space="0" w:color="auto"/>
            </w:tcBorders>
            <w:shd w:val="clear" w:color="auto" w:fill="008089" w:themeFill="accent2"/>
          </w:tcPr>
          <w:p w14:paraId="14C0693C" w14:textId="77777777" w:rsidR="009572C9" w:rsidRPr="000954E5" w:rsidRDefault="009572C9" w:rsidP="00E37FA0">
            <w:pPr>
              <w:rPr>
                <w:rFonts w:ascii="Calibri" w:hAnsi="Calibri" w:cs="Calibri"/>
                <w:b/>
                <w:bCs/>
                <w:color w:val="FFFFFF" w:themeColor="background1"/>
                <w:sz w:val="16"/>
                <w:szCs w:val="16"/>
              </w:rPr>
            </w:pPr>
            <w:r w:rsidRPr="000954E5">
              <w:rPr>
                <w:rFonts w:ascii="Calibri" w:hAnsi="Calibri" w:cs="Calibri"/>
                <w:b/>
                <w:bCs/>
                <w:color w:val="FFFFFF" w:themeColor="background1"/>
                <w:sz w:val="16"/>
                <w:szCs w:val="16"/>
              </w:rPr>
              <w:t>2025</w:t>
            </w:r>
          </w:p>
        </w:tc>
        <w:tc>
          <w:tcPr>
            <w:tcW w:w="794" w:type="dxa"/>
            <w:tcBorders>
              <w:left w:val="single" w:sz="4" w:space="0" w:color="auto"/>
              <w:bottom w:val="single" w:sz="4" w:space="0" w:color="auto"/>
              <w:right w:val="single" w:sz="4" w:space="0" w:color="auto"/>
            </w:tcBorders>
            <w:shd w:val="clear" w:color="auto" w:fill="008089" w:themeFill="accent2"/>
          </w:tcPr>
          <w:p w14:paraId="3491E0C3" w14:textId="77777777" w:rsidR="009572C9" w:rsidRPr="000954E5" w:rsidRDefault="009572C9" w:rsidP="00E37FA0">
            <w:pPr>
              <w:rPr>
                <w:rFonts w:ascii="Calibri" w:hAnsi="Calibri" w:cs="Calibri"/>
                <w:b/>
                <w:bCs/>
                <w:color w:val="FFFFFF" w:themeColor="background1"/>
                <w:sz w:val="16"/>
                <w:szCs w:val="16"/>
              </w:rPr>
            </w:pPr>
            <w:r w:rsidRPr="000954E5">
              <w:rPr>
                <w:rFonts w:ascii="Calibri" w:hAnsi="Calibri" w:cs="Calibri"/>
                <w:b/>
                <w:bCs/>
                <w:color w:val="FFFFFF" w:themeColor="background1"/>
                <w:sz w:val="16"/>
                <w:szCs w:val="16"/>
              </w:rPr>
              <w:t>2026</w:t>
            </w:r>
          </w:p>
        </w:tc>
        <w:tc>
          <w:tcPr>
            <w:tcW w:w="794" w:type="dxa"/>
            <w:tcBorders>
              <w:left w:val="single" w:sz="4" w:space="0" w:color="auto"/>
              <w:bottom w:val="single" w:sz="4" w:space="0" w:color="auto"/>
              <w:right w:val="single" w:sz="4" w:space="0" w:color="auto"/>
            </w:tcBorders>
            <w:shd w:val="clear" w:color="auto" w:fill="008089" w:themeFill="accent2"/>
          </w:tcPr>
          <w:p w14:paraId="5B687AFF" w14:textId="77777777" w:rsidR="009572C9" w:rsidRPr="000954E5" w:rsidRDefault="009572C9" w:rsidP="00E37FA0">
            <w:pPr>
              <w:rPr>
                <w:rFonts w:ascii="Calibri" w:hAnsi="Calibri" w:cs="Calibri"/>
                <w:b/>
                <w:bCs/>
                <w:color w:val="FFFFFF" w:themeColor="background1"/>
                <w:sz w:val="16"/>
                <w:szCs w:val="16"/>
              </w:rPr>
            </w:pPr>
            <w:r w:rsidRPr="000954E5">
              <w:rPr>
                <w:rFonts w:ascii="Calibri" w:hAnsi="Calibri" w:cs="Calibri"/>
                <w:b/>
                <w:bCs/>
                <w:color w:val="FFFFFF" w:themeColor="background1"/>
                <w:sz w:val="16"/>
                <w:szCs w:val="16"/>
              </w:rPr>
              <w:t>2027</w:t>
            </w:r>
          </w:p>
        </w:tc>
        <w:tc>
          <w:tcPr>
            <w:tcW w:w="794" w:type="dxa"/>
            <w:tcBorders>
              <w:left w:val="single" w:sz="4" w:space="0" w:color="auto"/>
              <w:bottom w:val="single" w:sz="4" w:space="0" w:color="auto"/>
              <w:right w:val="single" w:sz="4" w:space="0" w:color="auto"/>
            </w:tcBorders>
            <w:shd w:val="clear" w:color="auto" w:fill="008089" w:themeFill="accent2"/>
          </w:tcPr>
          <w:p w14:paraId="52436087" w14:textId="77777777" w:rsidR="009572C9" w:rsidRPr="000954E5" w:rsidRDefault="009572C9" w:rsidP="00E37FA0">
            <w:pPr>
              <w:rPr>
                <w:rFonts w:ascii="Calibri" w:hAnsi="Calibri" w:cs="Calibri"/>
                <w:b/>
                <w:bCs/>
                <w:color w:val="FFFFFF" w:themeColor="background1"/>
                <w:sz w:val="16"/>
                <w:szCs w:val="16"/>
              </w:rPr>
            </w:pPr>
            <w:r w:rsidRPr="000954E5">
              <w:rPr>
                <w:rFonts w:ascii="Calibri" w:hAnsi="Calibri" w:cs="Calibri"/>
                <w:b/>
                <w:bCs/>
                <w:color w:val="FFFFFF" w:themeColor="background1"/>
                <w:sz w:val="16"/>
                <w:szCs w:val="16"/>
              </w:rPr>
              <w:t>2028</w:t>
            </w:r>
          </w:p>
        </w:tc>
        <w:tc>
          <w:tcPr>
            <w:tcW w:w="794" w:type="dxa"/>
            <w:tcBorders>
              <w:left w:val="single" w:sz="4" w:space="0" w:color="auto"/>
              <w:bottom w:val="single" w:sz="4" w:space="0" w:color="auto"/>
              <w:right w:val="single" w:sz="4" w:space="0" w:color="auto"/>
            </w:tcBorders>
            <w:shd w:val="clear" w:color="auto" w:fill="008089" w:themeFill="accent2"/>
          </w:tcPr>
          <w:p w14:paraId="7DDAF75A" w14:textId="77777777" w:rsidR="009572C9" w:rsidRPr="000954E5" w:rsidRDefault="009572C9" w:rsidP="00E37FA0">
            <w:pPr>
              <w:rPr>
                <w:rFonts w:ascii="Calibri" w:hAnsi="Calibri" w:cs="Calibri"/>
                <w:b/>
                <w:bCs/>
                <w:color w:val="FFFFFF" w:themeColor="background1"/>
                <w:sz w:val="16"/>
                <w:szCs w:val="16"/>
              </w:rPr>
            </w:pPr>
            <w:r w:rsidRPr="000954E5">
              <w:rPr>
                <w:rFonts w:ascii="Calibri" w:hAnsi="Calibri" w:cs="Calibri"/>
                <w:b/>
                <w:bCs/>
                <w:color w:val="FFFFFF" w:themeColor="background1"/>
                <w:sz w:val="16"/>
                <w:szCs w:val="16"/>
              </w:rPr>
              <w:t>2029</w:t>
            </w:r>
          </w:p>
        </w:tc>
      </w:tr>
      <w:tr w:rsidR="009572C9" w:rsidRPr="000954E5" w14:paraId="2113B2FD" w14:textId="77777777" w:rsidTr="00E37FA0">
        <w:tc>
          <w:tcPr>
            <w:tcW w:w="846" w:type="dxa"/>
            <w:tcBorders>
              <w:top w:val="single" w:sz="4" w:space="0" w:color="auto"/>
              <w:left w:val="single" w:sz="4" w:space="0" w:color="auto"/>
            </w:tcBorders>
          </w:tcPr>
          <w:p w14:paraId="233B52CA" w14:textId="77777777" w:rsidR="009572C9" w:rsidRPr="007B5CAD" w:rsidRDefault="009572C9" w:rsidP="00796E8D">
            <w:pPr>
              <w:pStyle w:val="tablebody"/>
            </w:pPr>
            <w:r w:rsidRPr="007B5CAD">
              <w:t>2.1</w:t>
            </w:r>
          </w:p>
        </w:tc>
        <w:tc>
          <w:tcPr>
            <w:tcW w:w="6236" w:type="dxa"/>
            <w:tcBorders>
              <w:top w:val="single" w:sz="4" w:space="0" w:color="auto"/>
            </w:tcBorders>
          </w:tcPr>
          <w:p w14:paraId="35E3CA94" w14:textId="77777777" w:rsidR="009572C9" w:rsidRPr="000954E5" w:rsidRDefault="009572C9" w:rsidP="00796E8D">
            <w:pPr>
              <w:pStyle w:val="tablebody"/>
            </w:pPr>
            <w:r w:rsidRPr="000954E5">
              <w:t>Participate on the Whole-of-Australian-Government electricity agreement as available based on the below timeframe:</w:t>
            </w:r>
          </w:p>
          <w:p w14:paraId="7EDF5645" w14:textId="77777777" w:rsidR="009572C9" w:rsidRPr="000954E5" w:rsidRDefault="009572C9" w:rsidP="003E2BF3">
            <w:pPr>
              <w:pStyle w:val="tablebullet"/>
            </w:pPr>
            <w:r w:rsidRPr="000954E5">
              <w:t>1 Sep 2024 – Northern Territory</w:t>
            </w:r>
          </w:p>
          <w:p w14:paraId="58FD9258" w14:textId="77777777" w:rsidR="009572C9" w:rsidRPr="000954E5" w:rsidRDefault="009572C9" w:rsidP="003E2BF3">
            <w:pPr>
              <w:pStyle w:val="tablebullet"/>
            </w:pPr>
            <w:r w:rsidRPr="000954E5">
              <w:t>1 Dec 2024 – Western Australia</w:t>
            </w:r>
          </w:p>
          <w:p w14:paraId="12E42EC9" w14:textId="77777777" w:rsidR="009572C9" w:rsidRPr="000954E5" w:rsidRDefault="009572C9" w:rsidP="003E2BF3">
            <w:pPr>
              <w:pStyle w:val="tablebullet"/>
            </w:pPr>
            <w:r w:rsidRPr="000954E5">
              <w:t>1 Jan 2025 – Tasmania</w:t>
            </w:r>
          </w:p>
          <w:p w14:paraId="56E38F50" w14:textId="77777777" w:rsidR="009572C9" w:rsidRPr="000954E5" w:rsidRDefault="009572C9" w:rsidP="003E2BF3">
            <w:pPr>
              <w:pStyle w:val="tablebullet"/>
            </w:pPr>
            <w:r w:rsidRPr="000954E5">
              <w:t>1 July 2025 – New South Wales, Australian Capital Territory, &amp; Victoria</w:t>
            </w:r>
          </w:p>
          <w:p w14:paraId="72FDD60A" w14:textId="77777777" w:rsidR="009572C9" w:rsidRPr="000954E5" w:rsidRDefault="009572C9" w:rsidP="003E2BF3">
            <w:pPr>
              <w:pStyle w:val="tablebullet"/>
            </w:pPr>
            <w:r w:rsidRPr="000954E5">
              <w:t>1 Oct 2026 – South Australia</w:t>
            </w:r>
          </w:p>
          <w:p w14:paraId="0F091FA4" w14:textId="77777777" w:rsidR="009572C9" w:rsidRPr="000954E5" w:rsidRDefault="009572C9" w:rsidP="003E2BF3">
            <w:pPr>
              <w:pStyle w:val="tablebullet"/>
            </w:pPr>
            <w:r w:rsidRPr="000954E5">
              <w:t xml:space="preserve">1 Jan 2029 – Queensland </w:t>
            </w:r>
          </w:p>
          <w:p w14:paraId="6C0FA088" w14:textId="77777777" w:rsidR="009572C9" w:rsidRPr="000954E5" w:rsidRDefault="009572C9" w:rsidP="00796E8D">
            <w:pPr>
              <w:pStyle w:val="tablebody"/>
            </w:pPr>
            <w:r w:rsidRPr="000954E5">
              <w:t>All DITRDCA properties will participate in this Green Power purchase scheme to ensure all electricity consumed is from renewable sources.</w:t>
            </w:r>
          </w:p>
          <w:p w14:paraId="2E8E65F6" w14:textId="77777777" w:rsidR="009572C9" w:rsidRPr="000954E5" w:rsidRDefault="009572C9" w:rsidP="00796E8D">
            <w:pPr>
              <w:pStyle w:val="tablebody"/>
            </w:pPr>
            <w:r w:rsidRPr="000954E5">
              <w:t>Emissions reduction: 2,259 t CO2-e p.a. by 2030</w:t>
            </w:r>
          </w:p>
        </w:tc>
        <w:tc>
          <w:tcPr>
            <w:tcW w:w="1539" w:type="dxa"/>
            <w:tcBorders>
              <w:top w:val="single" w:sz="4" w:space="0" w:color="auto"/>
            </w:tcBorders>
          </w:tcPr>
          <w:p w14:paraId="27EA5F37" w14:textId="77777777" w:rsidR="009572C9" w:rsidRDefault="009572C9" w:rsidP="00796E8D">
            <w:pPr>
              <w:pStyle w:val="tablebody"/>
            </w:pPr>
            <w:r w:rsidRPr="000954E5">
              <w:t>Impact</w:t>
            </w:r>
          </w:p>
          <w:p w14:paraId="65539A71" w14:textId="77777777" w:rsidR="00796E8D" w:rsidRPr="000954E5" w:rsidRDefault="00796E8D" w:rsidP="00796E8D">
            <w:pPr>
              <w:pStyle w:val="tablebody"/>
            </w:pPr>
            <w:r w:rsidRPr="000954E5">
              <w:rPr>
                <w:noProof/>
                <w:lang w:eastAsia="en-AU"/>
              </w:rPr>
              <w:drawing>
                <wp:inline distT="0" distB="0" distL="0" distR="0" wp14:anchorId="00BD9DE9" wp14:editId="055FA494">
                  <wp:extent cx="360029" cy="360000"/>
                  <wp:effectExtent l="0" t="0" r="2540" b="2540"/>
                  <wp:docPr id="486312186" name="Picture 7" descr="Co2 emission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21029" name="Picture 7" descr="Co2 emission - Free nature icons"/>
                          <pic:cNvPicPr>
                            <a:picLocks noChangeAspect="1"/>
                          </pic:cNvPicPr>
                        </pic:nvPicPr>
                        <pic:blipFill>
                          <a:blip r:embed="rId2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29" cy="360000"/>
                          </a:xfrm>
                          <a:prstGeom prst="rect">
                            <a:avLst/>
                          </a:prstGeom>
                          <a:noFill/>
                          <a:ln>
                            <a:noFill/>
                          </a:ln>
                        </pic:spPr>
                      </pic:pic>
                    </a:graphicData>
                  </a:graphic>
                </wp:inline>
              </w:drawing>
            </w:r>
          </w:p>
          <w:p w14:paraId="5358DC9B" w14:textId="77777777" w:rsidR="009572C9" w:rsidRPr="000954E5" w:rsidRDefault="009572C9" w:rsidP="00796E8D">
            <w:pPr>
              <w:pStyle w:val="tablebody"/>
            </w:pPr>
          </w:p>
        </w:tc>
        <w:tc>
          <w:tcPr>
            <w:tcW w:w="1984" w:type="dxa"/>
            <w:tcBorders>
              <w:top w:val="single" w:sz="4" w:space="0" w:color="auto"/>
              <w:right w:val="single" w:sz="4" w:space="0" w:color="auto"/>
            </w:tcBorders>
          </w:tcPr>
          <w:p w14:paraId="1314144E" w14:textId="77777777" w:rsidR="009572C9" w:rsidRPr="000954E5" w:rsidRDefault="009572C9" w:rsidP="00796E8D">
            <w:pPr>
              <w:pStyle w:val="tablebody"/>
            </w:pPr>
            <w:r w:rsidRPr="000954E5">
              <w:t xml:space="preserve">DITRDCA Property </w:t>
            </w:r>
          </w:p>
          <w:p w14:paraId="045BC0B1" w14:textId="77777777" w:rsidR="009572C9" w:rsidRPr="000954E5" w:rsidRDefault="009572C9" w:rsidP="00796E8D">
            <w:pPr>
              <w:pStyle w:val="tablebody"/>
            </w:pPr>
            <w:r w:rsidRPr="000954E5">
              <w:t>PSP Sustainability</w:t>
            </w:r>
          </w:p>
          <w:p w14:paraId="4EFBFD4C" w14:textId="77777777" w:rsidR="009572C9" w:rsidRPr="000954E5" w:rsidRDefault="009572C9" w:rsidP="00796E8D">
            <w:pPr>
              <w:pStyle w:val="tablebody"/>
            </w:pPr>
          </w:p>
        </w:tc>
        <w:tc>
          <w:tcPr>
            <w:tcW w:w="794" w:type="dxa"/>
            <w:tcBorders>
              <w:top w:val="single" w:sz="4" w:space="0" w:color="auto"/>
              <w:left w:val="single" w:sz="4" w:space="0" w:color="auto"/>
              <w:right w:val="single" w:sz="4" w:space="0" w:color="auto"/>
            </w:tcBorders>
          </w:tcPr>
          <w:p w14:paraId="343132E3" w14:textId="77777777" w:rsidR="009572C9" w:rsidRPr="000954E5" w:rsidRDefault="003C79B6" w:rsidP="00796E8D">
            <w:pPr>
              <w:pStyle w:val="tablebody"/>
            </w:pPr>
            <w:r w:rsidRPr="000954E5">
              <w:rPr>
                <w:noProof/>
                <w:lang w:eastAsia="en-AU"/>
              </w:rPr>
              <mc:AlternateContent>
                <mc:Choice Requires="wps">
                  <w:drawing>
                    <wp:anchor distT="0" distB="0" distL="114300" distR="114300" simplePos="0" relativeHeight="251697152" behindDoc="0" locked="0" layoutInCell="1" allowOverlap="1" wp14:anchorId="41396655" wp14:editId="5217A26D">
                      <wp:simplePos x="0" y="0"/>
                      <wp:positionH relativeFrom="column">
                        <wp:posOffset>-51742</wp:posOffset>
                      </wp:positionH>
                      <wp:positionV relativeFrom="paragraph">
                        <wp:posOffset>903108</wp:posOffset>
                      </wp:positionV>
                      <wp:extent cx="2175915" cy="107950"/>
                      <wp:effectExtent l="0" t="19050" r="34290" b="44450"/>
                      <wp:wrapNone/>
                      <wp:docPr id="321910282" name="Arrow: Righ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75915" cy="107950"/>
                              </a:xfrm>
                              <a:prstGeom prst="rightArrow">
                                <a:avLst/>
                              </a:prstGeom>
                              <a:solidFill>
                                <a:schemeClr val="accent2">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5228B" id="Arrow: Right 17" o:spid="_x0000_s1026" type="#_x0000_t13" style="position:absolute;margin-left:-4.05pt;margin-top:71.1pt;width:171.35pt;height: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" adj="21064" fillcolor="#005f66 [2405]" strokecolor="white [3212]" strokeweight="1pt"/>
                  </w:pict>
                </mc:Fallback>
              </mc:AlternateContent>
            </w:r>
          </w:p>
        </w:tc>
        <w:tc>
          <w:tcPr>
            <w:tcW w:w="794" w:type="dxa"/>
            <w:tcBorders>
              <w:top w:val="single" w:sz="4" w:space="0" w:color="auto"/>
              <w:left w:val="single" w:sz="4" w:space="0" w:color="auto"/>
              <w:right w:val="single" w:sz="4" w:space="0" w:color="auto"/>
            </w:tcBorders>
          </w:tcPr>
          <w:p w14:paraId="5E7A05FB" w14:textId="77777777" w:rsidR="009572C9" w:rsidRPr="000954E5" w:rsidRDefault="009572C9" w:rsidP="00796E8D">
            <w:pPr>
              <w:pStyle w:val="tablebody"/>
            </w:pPr>
          </w:p>
        </w:tc>
        <w:tc>
          <w:tcPr>
            <w:tcW w:w="794" w:type="dxa"/>
            <w:tcBorders>
              <w:top w:val="single" w:sz="4" w:space="0" w:color="auto"/>
              <w:left w:val="single" w:sz="4" w:space="0" w:color="auto"/>
              <w:right w:val="single" w:sz="4" w:space="0" w:color="auto"/>
            </w:tcBorders>
          </w:tcPr>
          <w:p w14:paraId="0A444E05" w14:textId="77777777" w:rsidR="009572C9" w:rsidRPr="000954E5" w:rsidRDefault="009572C9" w:rsidP="00796E8D">
            <w:pPr>
              <w:pStyle w:val="tablebody"/>
            </w:pPr>
          </w:p>
        </w:tc>
        <w:tc>
          <w:tcPr>
            <w:tcW w:w="794" w:type="dxa"/>
            <w:tcBorders>
              <w:top w:val="single" w:sz="4" w:space="0" w:color="auto"/>
              <w:left w:val="single" w:sz="4" w:space="0" w:color="auto"/>
              <w:right w:val="single" w:sz="4" w:space="0" w:color="auto"/>
            </w:tcBorders>
          </w:tcPr>
          <w:p w14:paraId="7971D581" w14:textId="77777777" w:rsidR="009572C9" w:rsidRPr="000954E5" w:rsidRDefault="009572C9" w:rsidP="00796E8D">
            <w:pPr>
              <w:pStyle w:val="tablebody"/>
            </w:pPr>
          </w:p>
        </w:tc>
        <w:tc>
          <w:tcPr>
            <w:tcW w:w="794" w:type="dxa"/>
            <w:tcBorders>
              <w:top w:val="single" w:sz="4" w:space="0" w:color="auto"/>
              <w:left w:val="single" w:sz="4" w:space="0" w:color="auto"/>
              <w:right w:val="single" w:sz="4" w:space="0" w:color="auto"/>
            </w:tcBorders>
          </w:tcPr>
          <w:p w14:paraId="1F189ED7" w14:textId="77777777" w:rsidR="009572C9" w:rsidRPr="000954E5" w:rsidRDefault="009572C9" w:rsidP="00796E8D">
            <w:pPr>
              <w:pStyle w:val="tablebody"/>
            </w:pPr>
          </w:p>
        </w:tc>
        <w:tc>
          <w:tcPr>
            <w:tcW w:w="794" w:type="dxa"/>
            <w:tcBorders>
              <w:top w:val="single" w:sz="4" w:space="0" w:color="auto"/>
              <w:left w:val="single" w:sz="4" w:space="0" w:color="auto"/>
              <w:right w:val="single" w:sz="4" w:space="0" w:color="auto"/>
            </w:tcBorders>
          </w:tcPr>
          <w:p w14:paraId="0E926404" w14:textId="77777777" w:rsidR="009572C9" w:rsidRPr="000954E5" w:rsidRDefault="009572C9" w:rsidP="00796E8D">
            <w:pPr>
              <w:pStyle w:val="tablebody"/>
            </w:pPr>
          </w:p>
        </w:tc>
      </w:tr>
      <w:tr w:rsidR="009572C9" w:rsidRPr="000954E5" w14:paraId="2EB074E0" w14:textId="77777777" w:rsidTr="00E37FA0">
        <w:tc>
          <w:tcPr>
            <w:tcW w:w="846" w:type="dxa"/>
            <w:tcBorders>
              <w:top w:val="single" w:sz="4" w:space="0" w:color="auto"/>
              <w:left w:val="single" w:sz="4" w:space="0" w:color="auto"/>
              <w:bottom w:val="single" w:sz="4" w:space="0" w:color="auto"/>
            </w:tcBorders>
          </w:tcPr>
          <w:p w14:paraId="0BC65CF8" w14:textId="77777777" w:rsidR="009572C9" w:rsidRPr="007B5CAD" w:rsidRDefault="009572C9" w:rsidP="00796E8D">
            <w:pPr>
              <w:pStyle w:val="tablebody"/>
            </w:pPr>
            <w:r w:rsidRPr="007B5CAD">
              <w:t>2.2</w:t>
            </w:r>
          </w:p>
        </w:tc>
        <w:tc>
          <w:tcPr>
            <w:tcW w:w="6236" w:type="dxa"/>
            <w:tcBorders>
              <w:top w:val="single" w:sz="4" w:space="0" w:color="auto"/>
              <w:bottom w:val="single" w:sz="4" w:space="0" w:color="auto"/>
            </w:tcBorders>
          </w:tcPr>
          <w:p w14:paraId="53E94D64" w14:textId="77777777" w:rsidR="009572C9" w:rsidRPr="000954E5" w:rsidRDefault="009572C9" w:rsidP="00796E8D">
            <w:pPr>
              <w:pStyle w:val="tablebody"/>
            </w:pPr>
            <w:r w:rsidRPr="000954E5">
              <w:t>Investigate behind the meter energy generation and storage solutions for site</w:t>
            </w:r>
            <w:r w:rsidRPr="000954E5">
              <w:rPr>
                <w:rStyle w:val="FootnoteReference"/>
                <w:rFonts w:ascii="Calibri" w:hAnsi="Calibri" w:cs="Calibri"/>
              </w:rPr>
              <w:footnoteReference w:id="3"/>
            </w:r>
            <w:r w:rsidRPr="000954E5">
              <w:t>:</w:t>
            </w:r>
          </w:p>
          <w:p w14:paraId="384AD11E" w14:textId="77777777" w:rsidR="009572C9" w:rsidRPr="000954E5" w:rsidRDefault="009572C9" w:rsidP="003E2BF3">
            <w:pPr>
              <w:pStyle w:val="tablebullet"/>
            </w:pPr>
            <w:r w:rsidRPr="000954E5">
              <w:t>Mitchell, 13-15 Huddart St</w:t>
            </w:r>
          </w:p>
          <w:p w14:paraId="294532EF" w14:textId="77777777" w:rsidR="009572C9" w:rsidRPr="000954E5" w:rsidRDefault="009572C9" w:rsidP="00796E8D">
            <w:pPr>
              <w:pStyle w:val="tablebody"/>
              <w:rPr>
                <w:highlight w:val="magenta"/>
              </w:rPr>
            </w:pPr>
          </w:p>
        </w:tc>
        <w:tc>
          <w:tcPr>
            <w:tcW w:w="1539" w:type="dxa"/>
            <w:tcBorders>
              <w:top w:val="single" w:sz="4" w:space="0" w:color="auto"/>
              <w:bottom w:val="single" w:sz="4" w:space="0" w:color="auto"/>
            </w:tcBorders>
          </w:tcPr>
          <w:p w14:paraId="5EBFB5CB" w14:textId="77777777" w:rsidR="009572C9" w:rsidRDefault="009572C9" w:rsidP="00796E8D">
            <w:pPr>
              <w:pStyle w:val="tablebody"/>
            </w:pPr>
            <w:r w:rsidRPr="000954E5">
              <w:t>Influence</w:t>
            </w:r>
          </w:p>
          <w:p w14:paraId="7BAE04B5" w14:textId="77777777" w:rsidR="00796E8D" w:rsidRPr="000954E5" w:rsidRDefault="00796E8D" w:rsidP="00796E8D">
            <w:pPr>
              <w:pStyle w:val="tablebody"/>
            </w:pPr>
            <w:r w:rsidRPr="000954E5">
              <w:rPr>
                <w:noProof/>
                <w:lang w:eastAsia="en-AU"/>
              </w:rPr>
              <w:drawing>
                <wp:inline distT="0" distB="0" distL="0" distR="0" wp14:anchorId="6FBF1E7D" wp14:editId="12019B06">
                  <wp:extent cx="360029" cy="360000"/>
                  <wp:effectExtent l="0" t="0" r="2540" b="2540"/>
                  <wp:docPr id="1067499826" name="Picture 10" descr="Effect, impact, influence, process, strategy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5667" name="Picture 10" descr="Effect, impact, influence, process, strategy icon - Download on Iconfinder"/>
                          <pic:cNvPicPr>
                            <a:picLocks noChangeAspect="1"/>
                          </pic:cNvPicPr>
                        </pic:nvPicPr>
                        <pic:blipFill>
                          <a:blip r:embed="rId2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29" cy="360000"/>
                          </a:xfrm>
                          <a:prstGeom prst="rect">
                            <a:avLst/>
                          </a:prstGeom>
                          <a:noFill/>
                          <a:ln>
                            <a:noFill/>
                          </a:ln>
                        </pic:spPr>
                      </pic:pic>
                    </a:graphicData>
                  </a:graphic>
                </wp:inline>
              </w:drawing>
            </w:r>
          </w:p>
          <w:p w14:paraId="5DF79D65" w14:textId="77777777" w:rsidR="009572C9" w:rsidRPr="000954E5" w:rsidRDefault="009572C9" w:rsidP="00796E8D">
            <w:pPr>
              <w:pStyle w:val="tablebody"/>
            </w:pPr>
          </w:p>
        </w:tc>
        <w:tc>
          <w:tcPr>
            <w:tcW w:w="1984" w:type="dxa"/>
            <w:tcBorders>
              <w:top w:val="single" w:sz="4" w:space="0" w:color="auto"/>
              <w:bottom w:val="single" w:sz="4" w:space="0" w:color="auto"/>
              <w:right w:val="single" w:sz="4" w:space="0" w:color="auto"/>
            </w:tcBorders>
          </w:tcPr>
          <w:p w14:paraId="7F5E1F74" w14:textId="77777777" w:rsidR="009572C9" w:rsidRPr="000954E5" w:rsidRDefault="009572C9" w:rsidP="00796E8D">
            <w:pPr>
              <w:pStyle w:val="tablebody"/>
            </w:pPr>
            <w:r w:rsidRPr="000954E5">
              <w:t>DITRDCA Property</w:t>
            </w:r>
          </w:p>
          <w:p w14:paraId="58E99755" w14:textId="77777777" w:rsidR="009572C9" w:rsidRPr="000954E5" w:rsidRDefault="009572C9" w:rsidP="00796E8D">
            <w:pPr>
              <w:pStyle w:val="tablebody"/>
            </w:pPr>
            <w:r w:rsidRPr="000954E5">
              <w:t>PSP Sustainability</w:t>
            </w:r>
          </w:p>
        </w:tc>
        <w:tc>
          <w:tcPr>
            <w:tcW w:w="794" w:type="dxa"/>
            <w:tcBorders>
              <w:top w:val="single" w:sz="4" w:space="0" w:color="auto"/>
              <w:left w:val="single" w:sz="4" w:space="0" w:color="auto"/>
              <w:bottom w:val="single" w:sz="4" w:space="0" w:color="auto"/>
              <w:right w:val="single" w:sz="4" w:space="0" w:color="auto"/>
            </w:tcBorders>
          </w:tcPr>
          <w:p w14:paraId="145F6AD4" w14:textId="77777777" w:rsidR="009572C9" w:rsidRPr="000954E5" w:rsidRDefault="009572C9" w:rsidP="00796E8D">
            <w:pPr>
              <w:pStyle w:val="tablebody"/>
              <w:rPr>
                <w:noProof/>
              </w:rPr>
            </w:pPr>
          </w:p>
        </w:tc>
        <w:tc>
          <w:tcPr>
            <w:tcW w:w="794" w:type="dxa"/>
            <w:tcBorders>
              <w:top w:val="single" w:sz="4" w:space="0" w:color="auto"/>
              <w:left w:val="single" w:sz="4" w:space="0" w:color="auto"/>
              <w:bottom w:val="single" w:sz="4" w:space="0" w:color="auto"/>
              <w:right w:val="single" w:sz="4" w:space="0" w:color="auto"/>
            </w:tcBorders>
          </w:tcPr>
          <w:p w14:paraId="2B91FD6A" w14:textId="77777777" w:rsidR="009572C9" w:rsidRPr="000954E5" w:rsidRDefault="009572C9" w:rsidP="00796E8D">
            <w:pPr>
              <w:pStyle w:val="tablebody"/>
              <w:rPr>
                <w:noProof/>
              </w:rPr>
            </w:pPr>
            <w:r w:rsidRPr="000954E5">
              <w:rPr>
                <w:noProof/>
                <w:lang w:eastAsia="en-AU"/>
              </w:rPr>
              <mc:AlternateContent>
                <mc:Choice Requires="wps">
                  <w:drawing>
                    <wp:anchor distT="0" distB="0" distL="114300" distR="114300" simplePos="0" relativeHeight="251694080" behindDoc="0" locked="0" layoutInCell="1" allowOverlap="1" wp14:anchorId="62A4E129" wp14:editId="6A5ED3A2">
                      <wp:simplePos x="0" y="0"/>
                      <wp:positionH relativeFrom="column">
                        <wp:posOffset>-62973</wp:posOffset>
                      </wp:positionH>
                      <wp:positionV relativeFrom="paragraph">
                        <wp:posOffset>311162</wp:posOffset>
                      </wp:positionV>
                      <wp:extent cx="324000" cy="108000"/>
                      <wp:effectExtent l="0" t="19050" r="38100" b="44450"/>
                      <wp:wrapNone/>
                      <wp:docPr id="1311021056" name="Arrow: Righ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4000" cy="108000"/>
                              </a:xfrm>
                              <a:prstGeom prst="rightArrow">
                                <a:avLst/>
                              </a:prstGeom>
                              <a:solidFill>
                                <a:schemeClr val="accent2">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9CAA4" id="Arrow: Right 17" o:spid="_x0000_s1026" type="#_x0000_t13" style="position:absolute;margin-left:-4.95pt;margin-top:24.5pt;width:25.5pt;height: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" adj="18000" fillcolor="#005f66 [2405]" strokecolor="white [3212]" strokeweight="1pt"/>
                  </w:pict>
                </mc:Fallback>
              </mc:AlternateContent>
            </w:r>
          </w:p>
        </w:tc>
        <w:tc>
          <w:tcPr>
            <w:tcW w:w="794" w:type="dxa"/>
            <w:tcBorders>
              <w:top w:val="single" w:sz="4" w:space="0" w:color="auto"/>
              <w:left w:val="single" w:sz="4" w:space="0" w:color="auto"/>
              <w:bottom w:val="single" w:sz="4" w:space="0" w:color="auto"/>
              <w:right w:val="single" w:sz="4" w:space="0" w:color="auto"/>
            </w:tcBorders>
          </w:tcPr>
          <w:p w14:paraId="1AB3A067" w14:textId="77777777" w:rsidR="009572C9" w:rsidRPr="000954E5" w:rsidRDefault="009572C9" w:rsidP="00796E8D">
            <w:pPr>
              <w:pStyle w:val="tablebody"/>
              <w:rPr>
                <w:noProof/>
              </w:rPr>
            </w:pPr>
          </w:p>
        </w:tc>
        <w:tc>
          <w:tcPr>
            <w:tcW w:w="794" w:type="dxa"/>
            <w:tcBorders>
              <w:top w:val="single" w:sz="4" w:space="0" w:color="auto"/>
              <w:left w:val="single" w:sz="4" w:space="0" w:color="auto"/>
              <w:bottom w:val="single" w:sz="4" w:space="0" w:color="auto"/>
              <w:right w:val="single" w:sz="4" w:space="0" w:color="auto"/>
            </w:tcBorders>
          </w:tcPr>
          <w:p w14:paraId="781D6189" w14:textId="77777777" w:rsidR="009572C9" w:rsidRPr="000954E5" w:rsidRDefault="009572C9" w:rsidP="00796E8D">
            <w:pPr>
              <w:pStyle w:val="tablebody"/>
            </w:pPr>
          </w:p>
        </w:tc>
        <w:tc>
          <w:tcPr>
            <w:tcW w:w="794" w:type="dxa"/>
            <w:tcBorders>
              <w:top w:val="single" w:sz="4" w:space="0" w:color="auto"/>
              <w:left w:val="single" w:sz="4" w:space="0" w:color="auto"/>
              <w:bottom w:val="single" w:sz="4" w:space="0" w:color="auto"/>
              <w:right w:val="single" w:sz="4" w:space="0" w:color="auto"/>
            </w:tcBorders>
          </w:tcPr>
          <w:p w14:paraId="1A33C7F9" w14:textId="77777777" w:rsidR="009572C9" w:rsidRPr="000954E5" w:rsidRDefault="009572C9" w:rsidP="00796E8D">
            <w:pPr>
              <w:pStyle w:val="tablebody"/>
            </w:pPr>
          </w:p>
        </w:tc>
        <w:tc>
          <w:tcPr>
            <w:tcW w:w="794" w:type="dxa"/>
            <w:tcBorders>
              <w:top w:val="single" w:sz="4" w:space="0" w:color="auto"/>
              <w:left w:val="single" w:sz="4" w:space="0" w:color="auto"/>
              <w:bottom w:val="single" w:sz="4" w:space="0" w:color="auto"/>
              <w:right w:val="single" w:sz="4" w:space="0" w:color="auto"/>
            </w:tcBorders>
          </w:tcPr>
          <w:p w14:paraId="4F8B5108" w14:textId="77777777" w:rsidR="009572C9" w:rsidRPr="000954E5" w:rsidRDefault="009572C9" w:rsidP="00796E8D">
            <w:pPr>
              <w:pStyle w:val="tablebody"/>
            </w:pPr>
          </w:p>
        </w:tc>
      </w:tr>
      <w:tr w:rsidR="009572C9" w:rsidRPr="000954E5" w14:paraId="5A676926" w14:textId="77777777" w:rsidTr="00E37FA0">
        <w:tc>
          <w:tcPr>
            <w:tcW w:w="846" w:type="dxa"/>
            <w:tcBorders>
              <w:top w:val="single" w:sz="4" w:space="0" w:color="auto"/>
              <w:left w:val="single" w:sz="4" w:space="0" w:color="auto"/>
              <w:bottom w:val="single" w:sz="4" w:space="0" w:color="auto"/>
            </w:tcBorders>
          </w:tcPr>
          <w:p w14:paraId="42808E77" w14:textId="77777777" w:rsidR="009572C9" w:rsidRPr="007B5CAD" w:rsidRDefault="009572C9" w:rsidP="00796E8D">
            <w:pPr>
              <w:pStyle w:val="tablebody"/>
            </w:pPr>
            <w:r w:rsidRPr="007B5CAD">
              <w:t>2.3</w:t>
            </w:r>
          </w:p>
        </w:tc>
        <w:tc>
          <w:tcPr>
            <w:tcW w:w="6236" w:type="dxa"/>
            <w:tcBorders>
              <w:top w:val="single" w:sz="4" w:space="0" w:color="auto"/>
              <w:bottom w:val="single" w:sz="4" w:space="0" w:color="auto"/>
            </w:tcBorders>
          </w:tcPr>
          <w:p w14:paraId="58E643F2" w14:textId="77777777" w:rsidR="009572C9" w:rsidRPr="000954E5" w:rsidRDefault="009572C9" w:rsidP="00796E8D">
            <w:pPr>
              <w:pStyle w:val="tablebody"/>
            </w:pPr>
            <w:r w:rsidRPr="000954E5">
              <w:t>Install behind the meter solar at the following site:</w:t>
            </w:r>
          </w:p>
          <w:p w14:paraId="14C97727" w14:textId="77777777" w:rsidR="009572C9" w:rsidRPr="000954E5" w:rsidRDefault="009572C9" w:rsidP="003E2BF3">
            <w:pPr>
              <w:pStyle w:val="tablebullet"/>
            </w:pPr>
            <w:r w:rsidRPr="000954E5">
              <w:t>Waterloo, 198-222 Young St</w:t>
            </w:r>
          </w:p>
          <w:p w14:paraId="0FECDDA6" w14:textId="77777777" w:rsidR="009572C9" w:rsidRPr="000954E5" w:rsidRDefault="009572C9" w:rsidP="00796E8D">
            <w:pPr>
              <w:pStyle w:val="tablebody"/>
            </w:pPr>
            <w:r w:rsidRPr="000954E5">
              <w:t>Estimated emissions reduction: 16.4 t CO2-e p.a.</w:t>
            </w:r>
          </w:p>
        </w:tc>
        <w:tc>
          <w:tcPr>
            <w:tcW w:w="1539" w:type="dxa"/>
            <w:tcBorders>
              <w:top w:val="single" w:sz="4" w:space="0" w:color="auto"/>
              <w:bottom w:val="single" w:sz="4" w:space="0" w:color="auto"/>
            </w:tcBorders>
          </w:tcPr>
          <w:p w14:paraId="0CFFF1EA" w14:textId="77777777" w:rsidR="009572C9" w:rsidRDefault="009572C9" w:rsidP="00796E8D">
            <w:pPr>
              <w:pStyle w:val="tablebody"/>
            </w:pPr>
            <w:r w:rsidRPr="000954E5">
              <w:t>Impact</w:t>
            </w:r>
          </w:p>
          <w:p w14:paraId="51F051DC" w14:textId="77777777" w:rsidR="00796E8D" w:rsidRPr="000954E5" w:rsidRDefault="00796E8D" w:rsidP="00796E8D">
            <w:pPr>
              <w:pStyle w:val="tablebody"/>
            </w:pPr>
            <w:r w:rsidRPr="000954E5">
              <w:rPr>
                <w:noProof/>
                <w:lang w:eastAsia="en-AU"/>
              </w:rPr>
              <w:drawing>
                <wp:inline distT="0" distB="0" distL="0" distR="0" wp14:anchorId="52E9E3B7" wp14:editId="71D1B29A">
                  <wp:extent cx="360029" cy="360000"/>
                  <wp:effectExtent l="0" t="0" r="2540" b="2540"/>
                  <wp:docPr id="269665432" name="Picture 7" descr="Co2 emission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21029" name="Picture 7" descr="Co2 emission - Free nature icons"/>
                          <pic:cNvPicPr>
                            <a:picLocks noChangeAspect="1"/>
                          </pic:cNvPicPr>
                        </pic:nvPicPr>
                        <pic:blipFill>
                          <a:blip r:embed="rId2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29" cy="360000"/>
                          </a:xfrm>
                          <a:prstGeom prst="rect">
                            <a:avLst/>
                          </a:prstGeom>
                          <a:noFill/>
                          <a:ln>
                            <a:noFill/>
                          </a:ln>
                        </pic:spPr>
                      </pic:pic>
                    </a:graphicData>
                  </a:graphic>
                </wp:inline>
              </w:drawing>
            </w:r>
          </w:p>
          <w:p w14:paraId="0B813313" w14:textId="77777777" w:rsidR="009572C9" w:rsidRPr="000954E5" w:rsidRDefault="009572C9" w:rsidP="00796E8D">
            <w:pPr>
              <w:pStyle w:val="tablebody"/>
            </w:pPr>
          </w:p>
        </w:tc>
        <w:tc>
          <w:tcPr>
            <w:tcW w:w="1984" w:type="dxa"/>
            <w:tcBorders>
              <w:top w:val="single" w:sz="4" w:space="0" w:color="auto"/>
              <w:bottom w:val="single" w:sz="4" w:space="0" w:color="auto"/>
              <w:right w:val="single" w:sz="4" w:space="0" w:color="auto"/>
            </w:tcBorders>
          </w:tcPr>
          <w:p w14:paraId="769124AF" w14:textId="77777777" w:rsidR="009572C9" w:rsidRPr="000954E5" w:rsidRDefault="009572C9" w:rsidP="00796E8D">
            <w:pPr>
              <w:pStyle w:val="tablebody"/>
            </w:pPr>
            <w:r w:rsidRPr="000954E5">
              <w:t>DITRDCA Property</w:t>
            </w:r>
          </w:p>
          <w:p w14:paraId="39394409" w14:textId="77777777" w:rsidR="009572C9" w:rsidRPr="000954E5" w:rsidRDefault="009572C9" w:rsidP="00796E8D">
            <w:pPr>
              <w:pStyle w:val="tablebody"/>
            </w:pPr>
            <w:r w:rsidRPr="000954E5">
              <w:t>PSP Sustainability</w:t>
            </w:r>
          </w:p>
          <w:p w14:paraId="64F3EDDA" w14:textId="77777777" w:rsidR="009572C9" w:rsidRPr="000954E5" w:rsidRDefault="009572C9" w:rsidP="00796E8D">
            <w:pPr>
              <w:pStyle w:val="tablebody"/>
            </w:pPr>
            <w:r w:rsidRPr="000954E5">
              <w:t>PSP Projects</w:t>
            </w:r>
          </w:p>
        </w:tc>
        <w:tc>
          <w:tcPr>
            <w:tcW w:w="794" w:type="dxa"/>
            <w:tcBorders>
              <w:top w:val="single" w:sz="4" w:space="0" w:color="auto"/>
              <w:left w:val="single" w:sz="4" w:space="0" w:color="auto"/>
              <w:bottom w:val="single" w:sz="4" w:space="0" w:color="auto"/>
              <w:right w:val="single" w:sz="4" w:space="0" w:color="auto"/>
            </w:tcBorders>
          </w:tcPr>
          <w:p w14:paraId="7CF8A333" w14:textId="77777777" w:rsidR="009572C9" w:rsidRPr="000954E5" w:rsidRDefault="009572C9" w:rsidP="00796E8D">
            <w:pPr>
              <w:pStyle w:val="tablebody"/>
              <w:rPr>
                <w:noProof/>
              </w:rPr>
            </w:pPr>
          </w:p>
        </w:tc>
        <w:tc>
          <w:tcPr>
            <w:tcW w:w="794" w:type="dxa"/>
            <w:tcBorders>
              <w:top w:val="single" w:sz="4" w:space="0" w:color="auto"/>
              <w:left w:val="single" w:sz="4" w:space="0" w:color="auto"/>
              <w:bottom w:val="single" w:sz="4" w:space="0" w:color="auto"/>
              <w:right w:val="single" w:sz="4" w:space="0" w:color="auto"/>
            </w:tcBorders>
          </w:tcPr>
          <w:p w14:paraId="6999E804" w14:textId="77777777" w:rsidR="009572C9" w:rsidRPr="000954E5" w:rsidRDefault="003C79B6" w:rsidP="00796E8D">
            <w:pPr>
              <w:pStyle w:val="tablebody"/>
              <w:rPr>
                <w:noProof/>
              </w:rPr>
            </w:pPr>
            <w:r w:rsidRPr="000954E5">
              <w:rPr>
                <w:noProof/>
                <w:lang w:eastAsia="en-AU"/>
              </w:rPr>
              <mc:AlternateContent>
                <mc:Choice Requires="wps">
                  <w:drawing>
                    <wp:anchor distT="0" distB="0" distL="114300" distR="114300" simplePos="0" relativeHeight="251723776" behindDoc="0" locked="0" layoutInCell="1" allowOverlap="1" wp14:anchorId="14BDB6F5" wp14:editId="4D2095F7">
                      <wp:simplePos x="0" y="0"/>
                      <wp:positionH relativeFrom="column">
                        <wp:posOffset>-62865</wp:posOffset>
                      </wp:positionH>
                      <wp:positionV relativeFrom="paragraph">
                        <wp:posOffset>382456</wp:posOffset>
                      </wp:positionV>
                      <wp:extent cx="324000" cy="108000"/>
                      <wp:effectExtent l="0" t="19050" r="38100" b="44450"/>
                      <wp:wrapNone/>
                      <wp:docPr id="7" name="Arrow: Righ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4000" cy="108000"/>
                              </a:xfrm>
                              <a:prstGeom prst="rightArrow">
                                <a:avLst/>
                              </a:prstGeom>
                              <a:solidFill>
                                <a:schemeClr val="accent2">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F9313" id="Arrow: Right 17" o:spid="_x0000_s1026" type="#_x0000_t13" style="position:absolute;margin-left:-4.95pt;margin-top:30.1pt;width:25.5pt;height: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" adj="18000" fillcolor="#005f66 [2405]" strokecolor="white [3212]" strokeweight="1pt"/>
                  </w:pict>
                </mc:Fallback>
              </mc:AlternateContent>
            </w:r>
          </w:p>
        </w:tc>
        <w:tc>
          <w:tcPr>
            <w:tcW w:w="794" w:type="dxa"/>
            <w:tcBorders>
              <w:top w:val="single" w:sz="4" w:space="0" w:color="auto"/>
              <w:left w:val="single" w:sz="4" w:space="0" w:color="auto"/>
              <w:bottom w:val="single" w:sz="4" w:space="0" w:color="auto"/>
              <w:right w:val="single" w:sz="4" w:space="0" w:color="auto"/>
            </w:tcBorders>
          </w:tcPr>
          <w:p w14:paraId="5066D178" w14:textId="77777777" w:rsidR="009572C9" w:rsidRPr="000954E5" w:rsidRDefault="009572C9" w:rsidP="00796E8D">
            <w:pPr>
              <w:pStyle w:val="tablebody"/>
              <w:rPr>
                <w:noProof/>
              </w:rPr>
            </w:pPr>
          </w:p>
        </w:tc>
        <w:tc>
          <w:tcPr>
            <w:tcW w:w="794" w:type="dxa"/>
            <w:tcBorders>
              <w:top w:val="single" w:sz="4" w:space="0" w:color="auto"/>
              <w:left w:val="single" w:sz="4" w:space="0" w:color="auto"/>
              <w:bottom w:val="single" w:sz="4" w:space="0" w:color="auto"/>
              <w:right w:val="single" w:sz="4" w:space="0" w:color="auto"/>
            </w:tcBorders>
          </w:tcPr>
          <w:p w14:paraId="137ED7A4" w14:textId="77777777" w:rsidR="009572C9" w:rsidRPr="000954E5" w:rsidRDefault="009572C9" w:rsidP="00796E8D">
            <w:pPr>
              <w:pStyle w:val="tablebody"/>
            </w:pPr>
          </w:p>
        </w:tc>
        <w:tc>
          <w:tcPr>
            <w:tcW w:w="794" w:type="dxa"/>
            <w:tcBorders>
              <w:top w:val="single" w:sz="4" w:space="0" w:color="auto"/>
              <w:left w:val="single" w:sz="4" w:space="0" w:color="auto"/>
              <w:bottom w:val="single" w:sz="4" w:space="0" w:color="auto"/>
              <w:right w:val="single" w:sz="4" w:space="0" w:color="auto"/>
            </w:tcBorders>
          </w:tcPr>
          <w:p w14:paraId="04236967" w14:textId="77777777" w:rsidR="009572C9" w:rsidRPr="000954E5" w:rsidRDefault="009572C9" w:rsidP="00796E8D">
            <w:pPr>
              <w:pStyle w:val="tablebody"/>
            </w:pPr>
          </w:p>
        </w:tc>
        <w:tc>
          <w:tcPr>
            <w:tcW w:w="794" w:type="dxa"/>
            <w:tcBorders>
              <w:top w:val="single" w:sz="4" w:space="0" w:color="auto"/>
              <w:left w:val="single" w:sz="4" w:space="0" w:color="auto"/>
              <w:bottom w:val="single" w:sz="4" w:space="0" w:color="auto"/>
              <w:right w:val="single" w:sz="4" w:space="0" w:color="auto"/>
            </w:tcBorders>
          </w:tcPr>
          <w:p w14:paraId="5D8F3815" w14:textId="77777777" w:rsidR="009572C9" w:rsidRPr="000954E5" w:rsidRDefault="009572C9" w:rsidP="00796E8D">
            <w:pPr>
              <w:pStyle w:val="tablebody"/>
            </w:pPr>
          </w:p>
        </w:tc>
      </w:tr>
    </w:tbl>
    <w:p w14:paraId="4C39C9BF" w14:textId="77777777" w:rsidR="009572C9" w:rsidRPr="000954E5" w:rsidRDefault="009572C9" w:rsidP="009572C9">
      <w:pPr>
        <w:pStyle w:val="Bodybullet1"/>
        <w:numPr>
          <w:ilvl w:val="0"/>
          <w:numId w:val="0"/>
        </w:numPr>
        <w:ind w:left="360" w:hanging="360"/>
        <w:rPr>
          <w:rFonts w:ascii="Calibri" w:hAnsi="Calibri" w:cs="Calibri"/>
        </w:rPr>
      </w:pPr>
    </w:p>
    <w:p w14:paraId="5FFD704A" w14:textId="77777777" w:rsidR="009572C9" w:rsidRPr="000954E5" w:rsidRDefault="009572C9" w:rsidP="009572C9">
      <w:pPr>
        <w:spacing w:before="0" w:after="160" w:line="259" w:lineRule="auto"/>
        <w:rPr>
          <w:rFonts w:ascii="Calibri" w:eastAsiaTheme="majorEastAsia" w:hAnsi="Calibri" w:cs="Calibri"/>
          <w:b/>
          <w:sz w:val="24"/>
          <w:szCs w:val="24"/>
        </w:rPr>
      </w:pPr>
      <w:r w:rsidRPr="000954E5">
        <w:rPr>
          <w:rFonts w:ascii="Calibri" w:hAnsi="Calibri" w:cs="Calibri"/>
        </w:rPr>
        <w:br w:type="page"/>
      </w:r>
    </w:p>
    <w:p w14:paraId="18C9A0CD" w14:textId="77777777" w:rsidR="009572C9" w:rsidRPr="000954E5" w:rsidRDefault="009572C9" w:rsidP="009572C9">
      <w:pPr>
        <w:pStyle w:val="Heading2"/>
      </w:pPr>
      <w:bookmarkStart w:id="18" w:name="_Toc179555247"/>
      <w:r w:rsidRPr="000954E5">
        <w:lastRenderedPageBreak/>
        <w:t>Fleet</w:t>
      </w:r>
      <w:r>
        <w:t xml:space="preserve"> and Travel</w:t>
      </w:r>
      <w:bookmarkEnd w:id="18"/>
    </w:p>
    <w:tbl>
      <w:tblPr>
        <w:tblStyle w:val="TableGrid"/>
        <w:tblW w:w="0" w:type="auto"/>
        <w:tblLook w:val="04A0" w:firstRow="1" w:lastRow="0" w:firstColumn="1" w:lastColumn="0" w:noHBand="0" w:noVBand="1"/>
      </w:tblPr>
      <w:tblGrid>
        <w:gridCol w:w="704"/>
        <w:gridCol w:w="2934"/>
        <w:gridCol w:w="1049"/>
        <w:gridCol w:w="1435"/>
        <w:gridCol w:w="622"/>
        <w:gridCol w:w="622"/>
        <w:gridCol w:w="622"/>
        <w:gridCol w:w="622"/>
        <w:gridCol w:w="622"/>
        <w:gridCol w:w="622"/>
      </w:tblGrid>
      <w:tr w:rsidR="009572C9" w:rsidRPr="000954E5" w14:paraId="4500CA68" w14:textId="77777777" w:rsidTr="00A0766A">
        <w:trPr>
          <w:tblHeader/>
        </w:trPr>
        <w:tc>
          <w:tcPr>
            <w:tcW w:w="704" w:type="dxa"/>
            <w:tcBorders>
              <w:left w:val="single" w:sz="4" w:space="0" w:color="auto"/>
              <w:bottom w:val="single" w:sz="4" w:space="0" w:color="auto"/>
            </w:tcBorders>
            <w:shd w:val="clear" w:color="auto" w:fill="008089" w:themeFill="accent2"/>
          </w:tcPr>
          <w:p w14:paraId="0A2A8AC1" w14:textId="77777777" w:rsidR="009572C9" w:rsidRPr="000954E5" w:rsidRDefault="00796E8D" w:rsidP="00E37FA0">
            <w:pPr>
              <w:rPr>
                <w:rFonts w:ascii="Calibri" w:hAnsi="Calibri" w:cs="Calibri"/>
                <w:b/>
                <w:bCs/>
                <w:color w:val="FFFFFF" w:themeColor="background1"/>
                <w:sz w:val="16"/>
                <w:szCs w:val="16"/>
              </w:rPr>
            </w:pPr>
            <w:r w:rsidRPr="000954E5">
              <w:rPr>
                <w:rFonts w:ascii="Calibri" w:hAnsi="Calibri" w:cs="Calibri"/>
                <w:b/>
                <w:bCs/>
                <w:color w:val="FFFFFF" w:themeColor="background1"/>
                <w:sz w:val="16"/>
                <w:szCs w:val="16"/>
              </w:rPr>
              <w:t>Action #</w:t>
            </w:r>
          </w:p>
        </w:tc>
        <w:tc>
          <w:tcPr>
            <w:tcW w:w="2934" w:type="dxa"/>
            <w:tcBorders>
              <w:bottom w:val="single" w:sz="4" w:space="0" w:color="auto"/>
            </w:tcBorders>
            <w:shd w:val="clear" w:color="auto" w:fill="008089" w:themeFill="accent2"/>
          </w:tcPr>
          <w:p w14:paraId="1D19BD05" w14:textId="77777777" w:rsidR="009572C9" w:rsidRPr="000954E5" w:rsidRDefault="00796E8D" w:rsidP="00E37FA0">
            <w:pPr>
              <w:rPr>
                <w:rFonts w:ascii="Calibri" w:hAnsi="Calibri" w:cs="Calibri"/>
                <w:b/>
                <w:bCs/>
                <w:color w:val="FFFFFF" w:themeColor="background1"/>
                <w:sz w:val="16"/>
                <w:szCs w:val="16"/>
              </w:rPr>
            </w:pPr>
            <w:r w:rsidRPr="000954E5">
              <w:rPr>
                <w:rFonts w:ascii="Calibri" w:hAnsi="Calibri" w:cs="Calibri"/>
                <w:b/>
                <w:bCs/>
                <w:color w:val="FFFFFF" w:themeColor="background1"/>
                <w:sz w:val="16"/>
                <w:szCs w:val="16"/>
              </w:rPr>
              <w:t xml:space="preserve">Action detail </w:t>
            </w:r>
          </w:p>
        </w:tc>
        <w:tc>
          <w:tcPr>
            <w:tcW w:w="1049" w:type="dxa"/>
            <w:tcBorders>
              <w:bottom w:val="single" w:sz="4" w:space="0" w:color="auto"/>
            </w:tcBorders>
            <w:shd w:val="clear" w:color="auto" w:fill="008089" w:themeFill="accent2"/>
          </w:tcPr>
          <w:p w14:paraId="7F75376A" w14:textId="77777777" w:rsidR="009572C9" w:rsidRPr="000954E5" w:rsidRDefault="00796E8D" w:rsidP="00E37FA0">
            <w:pPr>
              <w:rPr>
                <w:rFonts w:ascii="Calibri" w:hAnsi="Calibri" w:cs="Calibri"/>
                <w:b/>
                <w:bCs/>
                <w:color w:val="FFFFFF" w:themeColor="background1"/>
                <w:sz w:val="16"/>
                <w:szCs w:val="16"/>
              </w:rPr>
            </w:pPr>
            <w:r w:rsidRPr="000954E5">
              <w:rPr>
                <w:rFonts w:ascii="Calibri" w:hAnsi="Calibri" w:cs="Calibri"/>
                <w:b/>
                <w:bCs/>
                <w:color w:val="FFFFFF" w:themeColor="background1"/>
                <w:sz w:val="16"/>
                <w:szCs w:val="16"/>
              </w:rPr>
              <w:t>Action type</w:t>
            </w:r>
          </w:p>
        </w:tc>
        <w:tc>
          <w:tcPr>
            <w:tcW w:w="1435" w:type="dxa"/>
            <w:tcBorders>
              <w:bottom w:val="single" w:sz="4" w:space="0" w:color="auto"/>
              <w:right w:val="single" w:sz="4" w:space="0" w:color="auto"/>
            </w:tcBorders>
            <w:shd w:val="clear" w:color="auto" w:fill="008089" w:themeFill="accent2"/>
          </w:tcPr>
          <w:p w14:paraId="4EDBCC1A" w14:textId="77777777" w:rsidR="009572C9" w:rsidRPr="000954E5" w:rsidRDefault="00796E8D" w:rsidP="00E37FA0">
            <w:pPr>
              <w:rPr>
                <w:rFonts w:ascii="Calibri" w:hAnsi="Calibri" w:cs="Calibri"/>
                <w:b/>
                <w:bCs/>
                <w:color w:val="FFFFFF" w:themeColor="background1"/>
                <w:sz w:val="16"/>
                <w:szCs w:val="16"/>
              </w:rPr>
            </w:pPr>
            <w:r w:rsidRPr="000954E5">
              <w:rPr>
                <w:rFonts w:ascii="Calibri" w:hAnsi="Calibri" w:cs="Calibri"/>
                <w:b/>
                <w:bCs/>
                <w:color w:val="FFFFFF" w:themeColor="background1"/>
                <w:sz w:val="16"/>
                <w:szCs w:val="16"/>
              </w:rPr>
              <w:t>Involved participants</w:t>
            </w:r>
          </w:p>
        </w:tc>
        <w:tc>
          <w:tcPr>
            <w:tcW w:w="622" w:type="dxa"/>
            <w:tcBorders>
              <w:left w:val="single" w:sz="4" w:space="0" w:color="auto"/>
              <w:bottom w:val="single" w:sz="4" w:space="0" w:color="auto"/>
              <w:right w:val="single" w:sz="4" w:space="0" w:color="auto"/>
            </w:tcBorders>
            <w:shd w:val="clear" w:color="auto" w:fill="008089" w:themeFill="accent2"/>
          </w:tcPr>
          <w:p w14:paraId="6131DF2E" w14:textId="77777777" w:rsidR="009572C9" w:rsidRPr="000954E5" w:rsidRDefault="009572C9" w:rsidP="00E37FA0">
            <w:pPr>
              <w:rPr>
                <w:rFonts w:ascii="Calibri" w:hAnsi="Calibri" w:cs="Calibri"/>
                <w:b/>
                <w:bCs/>
                <w:color w:val="FFFFFF" w:themeColor="background1"/>
                <w:sz w:val="16"/>
                <w:szCs w:val="16"/>
              </w:rPr>
            </w:pPr>
            <w:r w:rsidRPr="000954E5">
              <w:rPr>
                <w:rFonts w:ascii="Calibri" w:hAnsi="Calibri" w:cs="Calibri"/>
                <w:b/>
                <w:bCs/>
                <w:color w:val="FFFFFF" w:themeColor="background1"/>
                <w:sz w:val="16"/>
                <w:szCs w:val="16"/>
              </w:rPr>
              <w:t>2024</w:t>
            </w:r>
          </w:p>
        </w:tc>
        <w:tc>
          <w:tcPr>
            <w:tcW w:w="622" w:type="dxa"/>
            <w:tcBorders>
              <w:left w:val="single" w:sz="4" w:space="0" w:color="auto"/>
              <w:bottom w:val="single" w:sz="4" w:space="0" w:color="auto"/>
              <w:right w:val="single" w:sz="4" w:space="0" w:color="auto"/>
            </w:tcBorders>
            <w:shd w:val="clear" w:color="auto" w:fill="008089" w:themeFill="accent2"/>
          </w:tcPr>
          <w:p w14:paraId="514BCA77" w14:textId="77777777" w:rsidR="009572C9" w:rsidRPr="000954E5" w:rsidRDefault="009572C9" w:rsidP="00E37FA0">
            <w:pPr>
              <w:rPr>
                <w:rFonts w:ascii="Calibri" w:hAnsi="Calibri" w:cs="Calibri"/>
                <w:b/>
                <w:bCs/>
                <w:color w:val="FFFFFF" w:themeColor="background1"/>
                <w:sz w:val="16"/>
                <w:szCs w:val="16"/>
              </w:rPr>
            </w:pPr>
            <w:r w:rsidRPr="000954E5">
              <w:rPr>
                <w:rFonts w:ascii="Calibri" w:hAnsi="Calibri" w:cs="Calibri"/>
                <w:b/>
                <w:bCs/>
                <w:color w:val="FFFFFF" w:themeColor="background1"/>
                <w:sz w:val="16"/>
                <w:szCs w:val="16"/>
              </w:rPr>
              <w:t>2025</w:t>
            </w:r>
          </w:p>
        </w:tc>
        <w:tc>
          <w:tcPr>
            <w:tcW w:w="622" w:type="dxa"/>
            <w:tcBorders>
              <w:left w:val="single" w:sz="4" w:space="0" w:color="auto"/>
              <w:bottom w:val="single" w:sz="4" w:space="0" w:color="auto"/>
              <w:right w:val="single" w:sz="4" w:space="0" w:color="auto"/>
            </w:tcBorders>
            <w:shd w:val="clear" w:color="auto" w:fill="008089" w:themeFill="accent2"/>
          </w:tcPr>
          <w:p w14:paraId="63A32081" w14:textId="77777777" w:rsidR="009572C9" w:rsidRPr="000954E5" w:rsidRDefault="009572C9" w:rsidP="00E37FA0">
            <w:pPr>
              <w:rPr>
                <w:rFonts w:ascii="Calibri" w:hAnsi="Calibri" w:cs="Calibri"/>
                <w:b/>
                <w:bCs/>
                <w:color w:val="FFFFFF" w:themeColor="background1"/>
                <w:sz w:val="16"/>
                <w:szCs w:val="16"/>
              </w:rPr>
            </w:pPr>
            <w:r w:rsidRPr="000954E5">
              <w:rPr>
                <w:rFonts w:ascii="Calibri" w:hAnsi="Calibri" w:cs="Calibri"/>
                <w:b/>
                <w:bCs/>
                <w:color w:val="FFFFFF" w:themeColor="background1"/>
                <w:sz w:val="16"/>
                <w:szCs w:val="16"/>
              </w:rPr>
              <w:t>2026</w:t>
            </w:r>
          </w:p>
        </w:tc>
        <w:tc>
          <w:tcPr>
            <w:tcW w:w="622" w:type="dxa"/>
            <w:tcBorders>
              <w:left w:val="single" w:sz="4" w:space="0" w:color="auto"/>
              <w:bottom w:val="single" w:sz="4" w:space="0" w:color="auto"/>
              <w:right w:val="single" w:sz="4" w:space="0" w:color="auto"/>
            </w:tcBorders>
            <w:shd w:val="clear" w:color="auto" w:fill="008089" w:themeFill="accent2"/>
          </w:tcPr>
          <w:p w14:paraId="0422D693" w14:textId="77777777" w:rsidR="009572C9" w:rsidRPr="000954E5" w:rsidRDefault="009572C9" w:rsidP="00E37FA0">
            <w:pPr>
              <w:rPr>
                <w:rFonts w:ascii="Calibri" w:hAnsi="Calibri" w:cs="Calibri"/>
                <w:b/>
                <w:bCs/>
                <w:color w:val="FFFFFF" w:themeColor="background1"/>
                <w:sz w:val="16"/>
                <w:szCs w:val="16"/>
              </w:rPr>
            </w:pPr>
            <w:r w:rsidRPr="000954E5">
              <w:rPr>
                <w:rFonts w:ascii="Calibri" w:hAnsi="Calibri" w:cs="Calibri"/>
                <w:b/>
                <w:bCs/>
                <w:color w:val="FFFFFF" w:themeColor="background1"/>
                <w:sz w:val="16"/>
                <w:szCs w:val="16"/>
              </w:rPr>
              <w:t>2027</w:t>
            </w:r>
          </w:p>
        </w:tc>
        <w:tc>
          <w:tcPr>
            <w:tcW w:w="622" w:type="dxa"/>
            <w:tcBorders>
              <w:left w:val="single" w:sz="4" w:space="0" w:color="auto"/>
              <w:bottom w:val="single" w:sz="4" w:space="0" w:color="auto"/>
              <w:right w:val="single" w:sz="4" w:space="0" w:color="auto"/>
            </w:tcBorders>
            <w:shd w:val="clear" w:color="auto" w:fill="008089" w:themeFill="accent2"/>
          </w:tcPr>
          <w:p w14:paraId="478E737C" w14:textId="77777777" w:rsidR="009572C9" w:rsidRPr="000954E5" w:rsidRDefault="009572C9" w:rsidP="00E37FA0">
            <w:pPr>
              <w:rPr>
                <w:rFonts w:ascii="Calibri" w:hAnsi="Calibri" w:cs="Calibri"/>
                <w:b/>
                <w:bCs/>
                <w:color w:val="FFFFFF" w:themeColor="background1"/>
                <w:sz w:val="16"/>
                <w:szCs w:val="16"/>
              </w:rPr>
            </w:pPr>
            <w:r w:rsidRPr="000954E5">
              <w:rPr>
                <w:rFonts w:ascii="Calibri" w:hAnsi="Calibri" w:cs="Calibri"/>
                <w:b/>
                <w:bCs/>
                <w:color w:val="FFFFFF" w:themeColor="background1"/>
                <w:sz w:val="16"/>
                <w:szCs w:val="16"/>
              </w:rPr>
              <w:t>2028</w:t>
            </w:r>
          </w:p>
        </w:tc>
        <w:tc>
          <w:tcPr>
            <w:tcW w:w="622" w:type="dxa"/>
            <w:tcBorders>
              <w:left w:val="single" w:sz="4" w:space="0" w:color="auto"/>
              <w:bottom w:val="single" w:sz="4" w:space="0" w:color="auto"/>
              <w:right w:val="single" w:sz="4" w:space="0" w:color="auto"/>
            </w:tcBorders>
            <w:shd w:val="clear" w:color="auto" w:fill="008089" w:themeFill="accent2"/>
          </w:tcPr>
          <w:p w14:paraId="3EF12AB9" w14:textId="77777777" w:rsidR="009572C9" w:rsidRPr="000954E5" w:rsidRDefault="009572C9" w:rsidP="00E37FA0">
            <w:pPr>
              <w:rPr>
                <w:rFonts w:ascii="Calibri" w:hAnsi="Calibri" w:cs="Calibri"/>
                <w:b/>
                <w:bCs/>
                <w:color w:val="FFFFFF" w:themeColor="background1"/>
                <w:sz w:val="16"/>
                <w:szCs w:val="16"/>
              </w:rPr>
            </w:pPr>
            <w:r w:rsidRPr="000954E5">
              <w:rPr>
                <w:rFonts w:ascii="Calibri" w:hAnsi="Calibri" w:cs="Calibri"/>
                <w:b/>
                <w:bCs/>
                <w:color w:val="FFFFFF" w:themeColor="background1"/>
                <w:sz w:val="16"/>
                <w:szCs w:val="16"/>
              </w:rPr>
              <w:t>2029</w:t>
            </w:r>
          </w:p>
        </w:tc>
      </w:tr>
      <w:tr w:rsidR="009572C9" w:rsidRPr="000954E5" w14:paraId="2D554E6C" w14:textId="77777777" w:rsidTr="00A0766A">
        <w:tc>
          <w:tcPr>
            <w:tcW w:w="704" w:type="dxa"/>
            <w:tcBorders>
              <w:top w:val="single" w:sz="4" w:space="0" w:color="auto"/>
              <w:left w:val="single" w:sz="4" w:space="0" w:color="auto"/>
            </w:tcBorders>
          </w:tcPr>
          <w:p w14:paraId="4A61D165" w14:textId="77777777" w:rsidR="009572C9" w:rsidRPr="000954E5" w:rsidRDefault="009572C9" w:rsidP="00796E8D">
            <w:pPr>
              <w:pStyle w:val="tablebody"/>
            </w:pPr>
            <w:r w:rsidRPr="007B5CAD">
              <w:t>3.1</w:t>
            </w:r>
          </w:p>
        </w:tc>
        <w:tc>
          <w:tcPr>
            <w:tcW w:w="2934" w:type="dxa"/>
            <w:tcBorders>
              <w:top w:val="single" w:sz="4" w:space="0" w:color="auto"/>
            </w:tcBorders>
          </w:tcPr>
          <w:p w14:paraId="25AAF2D3" w14:textId="77777777" w:rsidR="009572C9" w:rsidRDefault="009572C9" w:rsidP="00796E8D">
            <w:pPr>
              <w:pStyle w:val="tablebody"/>
            </w:pPr>
            <w:r w:rsidRPr="000954E5">
              <w:t>Set a target of 75% of all new passenger fleet vehicles procured by 1 Jul 2025 to be low emissions vehicles.</w:t>
            </w:r>
          </w:p>
          <w:p w14:paraId="2A32480B" w14:textId="77777777" w:rsidR="009572C9" w:rsidRPr="000954E5" w:rsidRDefault="009572C9" w:rsidP="00796E8D">
            <w:pPr>
              <w:pStyle w:val="tablebody"/>
            </w:pPr>
            <w:r w:rsidRPr="000954E5">
              <w:t>Apply fuel efficiency criteria to the purchase and lease of new vehicles where electric or hybrid options are not commercially or operationally viable.</w:t>
            </w:r>
          </w:p>
        </w:tc>
        <w:tc>
          <w:tcPr>
            <w:tcW w:w="1049" w:type="dxa"/>
            <w:tcBorders>
              <w:top w:val="single" w:sz="4" w:space="0" w:color="auto"/>
            </w:tcBorders>
          </w:tcPr>
          <w:p w14:paraId="66029B18" w14:textId="77777777" w:rsidR="009572C9" w:rsidRDefault="009572C9" w:rsidP="00796E8D">
            <w:pPr>
              <w:pStyle w:val="tablebody"/>
            </w:pPr>
            <w:r w:rsidRPr="000954E5">
              <w:t>Influence</w:t>
            </w:r>
          </w:p>
          <w:p w14:paraId="0D04E467" w14:textId="77777777" w:rsidR="00796E8D" w:rsidRPr="000954E5" w:rsidRDefault="00796E8D" w:rsidP="00796E8D">
            <w:pPr>
              <w:pStyle w:val="tablebody"/>
            </w:pPr>
            <w:r w:rsidRPr="000954E5">
              <w:rPr>
                <w:noProof/>
                <w:lang w:eastAsia="en-AU"/>
              </w:rPr>
              <w:drawing>
                <wp:inline distT="0" distB="0" distL="0" distR="0" wp14:anchorId="76261113" wp14:editId="2D69F8C5">
                  <wp:extent cx="360029" cy="360000"/>
                  <wp:effectExtent l="0" t="0" r="2540" b="2540"/>
                  <wp:docPr id="869228972" name="Picture 10" descr="Effect, impact, influence, process, strategy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5667" name="Picture 10" descr="Effect, impact, influence, process, strategy icon - Download on Iconfinder"/>
                          <pic:cNvPicPr>
                            <a:picLocks noChangeAspect="1"/>
                          </pic:cNvPicPr>
                        </pic:nvPicPr>
                        <pic:blipFill>
                          <a:blip r:embed="rId2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29" cy="360000"/>
                          </a:xfrm>
                          <a:prstGeom prst="rect">
                            <a:avLst/>
                          </a:prstGeom>
                          <a:noFill/>
                          <a:ln>
                            <a:noFill/>
                          </a:ln>
                        </pic:spPr>
                      </pic:pic>
                    </a:graphicData>
                  </a:graphic>
                </wp:inline>
              </w:drawing>
            </w:r>
          </w:p>
          <w:p w14:paraId="0FBB007D" w14:textId="77777777" w:rsidR="009572C9" w:rsidRPr="000954E5" w:rsidRDefault="009572C9" w:rsidP="00796E8D">
            <w:pPr>
              <w:pStyle w:val="tablebody"/>
            </w:pPr>
          </w:p>
          <w:p w14:paraId="140E7050" w14:textId="77777777" w:rsidR="009572C9" w:rsidRPr="000954E5" w:rsidRDefault="009572C9" w:rsidP="00796E8D">
            <w:pPr>
              <w:pStyle w:val="tablebody"/>
            </w:pPr>
          </w:p>
        </w:tc>
        <w:tc>
          <w:tcPr>
            <w:tcW w:w="1435" w:type="dxa"/>
            <w:tcBorders>
              <w:top w:val="single" w:sz="4" w:space="0" w:color="auto"/>
              <w:right w:val="single" w:sz="4" w:space="0" w:color="auto"/>
            </w:tcBorders>
          </w:tcPr>
          <w:p w14:paraId="08F769AF" w14:textId="77777777" w:rsidR="009572C9" w:rsidRPr="000954E5" w:rsidRDefault="009572C9" w:rsidP="00796E8D">
            <w:pPr>
              <w:pStyle w:val="tablebody"/>
            </w:pPr>
            <w:r w:rsidRPr="000954E5">
              <w:t>DITRDCA Fleet</w:t>
            </w:r>
          </w:p>
          <w:p w14:paraId="169E1008" w14:textId="77777777" w:rsidR="009572C9" w:rsidRPr="000954E5" w:rsidRDefault="009572C9" w:rsidP="00796E8D">
            <w:pPr>
              <w:pStyle w:val="tablebody"/>
            </w:pPr>
          </w:p>
        </w:tc>
        <w:tc>
          <w:tcPr>
            <w:tcW w:w="622" w:type="dxa"/>
            <w:tcBorders>
              <w:top w:val="single" w:sz="4" w:space="0" w:color="auto"/>
              <w:left w:val="single" w:sz="4" w:space="0" w:color="auto"/>
              <w:right w:val="single" w:sz="4" w:space="0" w:color="auto"/>
            </w:tcBorders>
          </w:tcPr>
          <w:p w14:paraId="48D9B1E3" w14:textId="77777777" w:rsidR="009572C9" w:rsidRPr="000954E5" w:rsidRDefault="009572C9" w:rsidP="00796E8D">
            <w:pPr>
              <w:pStyle w:val="tablebody"/>
            </w:pPr>
          </w:p>
        </w:tc>
        <w:tc>
          <w:tcPr>
            <w:tcW w:w="622" w:type="dxa"/>
            <w:tcBorders>
              <w:top w:val="single" w:sz="4" w:space="0" w:color="auto"/>
              <w:left w:val="single" w:sz="4" w:space="0" w:color="auto"/>
              <w:right w:val="single" w:sz="4" w:space="0" w:color="auto"/>
            </w:tcBorders>
          </w:tcPr>
          <w:p w14:paraId="628A2708" w14:textId="77777777" w:rsidR="009572C9" w:rsidRPr="000954E5" w:rsidRDefault="009572C9" w:rsidP="00796E8D">
            <w:pPr>
              <w:pStyle w:val="tablebody"/>
            </w:pPr>
            <w:r w:rsidRPr="000954E5">
              <w:rPr>
                <w:noProof/>
                <w:lang w:eastAsia="en-AU"/>
              </w:rPr>
              <mc:AlternateContent>
                <mc:Choice Requires="wps">
                  <w:drawing>
                    <wp:anchor distT="0" distB="0" distL="114300" distR="114300" simplePos="0" relativeHeight="251700224" behindDoc="0" locked="0" layoutInCell="1" allowOverlap="1" wp14:anchorId="55796293" wp14:editId="2CC78668">
                      <wp:simplePos x="0" y="0"/>
                      <wp:positionH relativeFrom="column">
                        <wp:posOffset>-67945</wp:posOffset>
                      </wp:positionH>
                      <wp:positionV relativeFrom="paragraph">
                        <wp:posOffset>267970</wp:posOffset>
                      </wp:positionV>
                      <wp:extent cx="324000" cy="108000"/>
                      <wp:effectExtent l="0" t="19050" r="38100" b="44450"/>
                      <wp:wrapNone/>
                      <wp:docPr id="2108295672" name="Arrow: Righ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4000" cy="108000"/>
                              </a:xfrm>
                              <a:prstGeom prst="rightArrow">
                                <a:avLst/>
                              </a:prstGeom>
                              <a:solidFill>
                                <a:schemeClr val="accent2">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E42D7" id="Arrow: Right 17" o:spid="_x0000_s1026" type="#_x0000_t13" style="position:absolute;margin-left:-5.35pt;margin-top:21.1pt;width:25.5pt;height: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" adj="18000" fillcolor="#005f66 [2405]" strokecolor="white [3212]" strokeweight="1pt"/>
                  </w:pict>
                </mc:Fallback>
              </mc:AlternateContent>
            </w:r>
          </w:p>
        </w:tc>
        <w:tc>
          <w:tcPr>
            <w:tcW w:w="622" w:type="dxa"/>
            <w:tcBorders>
              <w:top w:val="single" w:sz="4" w:space="0" w:color="auto"/>
              <w:left w:val="single" w:sz="4" w:space="0" w:color="auto"/>
              <w:right w:val="single" w:sz="4" w:space="0" w:color="auto"/>
            </w:tcBorders>
          </w:tcPr>
          <w:p w14:paraId="69084861" w14:textId="77777777" w:rsidR="009572C9" w:rsidRPr="000954E5" w:rsidRDefault="009572C9" w:rsidP="00796E8D">
            <w:pPr>
              <w:pStyle w:val="tablebody"/>
            </w:pPr>
          </w:p>
        </w:tc>
        <w:tc>
          <w:tcPr>
            <w:tcW w:w="622" w:type="dxa"/>
            <w:tcBorders>
              <w:top w:val="single" w:sz="4" w:space="0" w:color="auto"/>
              <w:left w:val="single" w:sz="4" w:space="0" w:color="auto"/>
              <w:right w:val="single" w:sz="4" w:space="0" w:color="auto"/>
            </w:tcBorders>
          </w:tcPr>
          <w:p w14:paraId="7DCD8F58" w14:textId="77777777" w:rsidR="009572C9" w:rsidRPr="000954E5" w:rsidRDefault="009572C9" w:rsidP="00796E8D">
            <w:pPr>
              <w:pStyle w:val="tablebody"/>
            </w:pPr>
          </w:p>
        </w:tc>
        <w:tc>
          <w:tcPr>
            <w:tcW w:w="622" w:type="dxa"/>
            <w:tcBorders>
              <w:top w:val="single" w:sz="4" w:space="0" w:color="auto"/>
              <w:left w:val="single" w:sz="4" w:space="0" w:color="auto"/>
              <w:right w:val="single" w:sz="4" w:space="0" w:color="auto"/>
            </w:tcBorders>
          </w:tcPr>
          <w:p w14:paraId="52012891" w14:textId="77777777" w:rsidR="009572C9" w:rsidRPr="000954E5" w:rsidRDefault="009572C9" w:rsidP="00796E8D">
            <w:pPr>
              <w:pStyle w:val="tablebody"/>
            </w:pPr>
          </w:p>
        </w:tc>
        <w:tc>
          <w:tcPr>
            <w:tcW w:w="622" w:type="dxa"/>
            <w:tcBorders>
              <w:top w:val="single" w:sz="4" w:space="0" w:color="auto"/>
              <w:left w:val="single" w:sz="4" w:space="0" w:color="auto"/>
              <w:right w:val="single" w:sz="4" w:space="0" w:color="auto"/>
            </w:tcBorders>
          </w:tcPr>
          <w:p w14:paraId="117E176C" w14:textId="77777777" w:rsidR="009572C9" w:rsidRPr="000954E5" w:rsidRDefault="009572C9" w:rsidP="00796E8D">
            <w:pPr>
              <w:pStyle w:val="tablebody"/>
            </w:pPr>
          </w:p>
        </w:tc>
      </w:tr>
      <w:tr w:rsidR="009572C9" w:rsidRPr="000954E5" w14:paraId="798146AB" w14:textId="77777777" w:rsidTr="00A0766A">
        <w:tc>
          <w:tcPr>
            <w:tcW w:w="704" w:type="dxa"/>
            <w:tcBorders>
              <w:top w:val="single" w:sz="4" w:space="0" w:color="auto"/>
              <w:left w:val="single" w:sz="4" w:space="0" w:color="auto"/>
              <w:bottom w:val="single" w:sz="4" w:space="0" w:color="auto"/>
            </w:tcBorders>
          </w:tcPr>
          <w:p w14:paraId="3CAE43F3" w14:textId="77777777" w:rsidR="009572C9" w:rsidRPr="000954E5" w:rsidRDefault="009572C9" w:rsidP="00796E8D">
            <w:pPr>
              <w:pStyle w:val="tablebody"/>
            </w:pPr>
            <w:r w:rsidRPr="000954E5">
              <w:t>3.2</w:t>
            </w:r>
          </w:p>
        </w:tc>
        <w:tc>
          <w:tcPr>
            <w:tcW w:w="2934" w:type="dxa"/>
            <w:tcBorders>
              <w:top w:val="single" w:sz="4" w:space="0" w:color="auto"/>
              <w:bottom w:val="single" w:sz="4" w:space="0" w:color="auto"/>
            </w:tcBorders>
          </w:tcPr>
          <w:p w14:paraId="04719C65" w14:textId="77777777" w:rsidR="009572C9" w:rsidRPr="000954E5" w:rsidRDefault="009572C9" w:rsidP="00796E8D">
            <w:pPr>
              <w:pStyle w:val="tablebody"/>
            </w:pPr>
            <w:r w:rsidRPr="000954E5">
              <w:t>Promote the benefits of public transport, walking, and cycling to new staff during induction programs and familiarise them with end of journey facilities at their workplace.</w:t>
            </w:r>
          </w:p>
          <w:p w14:paraId="15897D60" w14:textId="77777777" w:rsidR="009572C9" w:rsidRPr="000954E5" w:rsidRDefault="009572C9" w:rsidP="00796E8D">
            <w:pPr>
              <w:pStyle w:val="tablebody"/>
            </w:pPr>
            <w:r w:rsidRPr="000954E5">
              <w:t xml:space="preserve">Use internal communications to program active and public transport for business related travel. </w:t>
            </w:r>
          </w:p>
          <w:p w14:paraId="569B8592" w14:textId="77777777" w:rsidR="009572C9" w:rsidRPr="000954E5" w:rsidRDefault="009572C9" w:rsidP="00796E8D">
            <w:pPr>
              <w:pStyle w:val="tablebody"/>
            </w:pPr>
            <w:r w:rsidRPr="000954E5">
              <w:t xml:space="preserve">Consider an employee incentive program and options to purchase E-bikes that meet Australian Standards through novated lease programs. </w:t>
            </w:r>
          </w:p>
          <w:p w14:paraId="276006A3" w14:textId="77777777" w:rsidR="009572C9" w:rsidRPr="000954E5" w:rsidRDefault="009572C9" w:rsidP="00796E8D">
            <w:pPr>
              <w:pStyle w:val="tablebody"/>
            </w:pPr>
            <w:r w:rsidRPr="000954E5">
              <w:t>Commencement year and ongoing: 2024</w:t>
            </w:r>
          </w:p>
        </w:tc>
        <w:tc>
          <w:tcPr>
            <w:tcW w:w="1049" w:type="dxa"/>
            <w:tcBorders>
              <w:top w:val="single" w:sz="4" w:space="0" w:color="auto"/>
              <w:bottom w:val="single" w:sz="4" w:space="0" w:color="auto"/>
            </w:tcBorders>
          </w:tcPr>
          <w:p w14:paraId="29EB5177" w14:textId="77777777" w:rsidR="009572C9" w:rsidRDefault="009572C9" w:rsidP="00796E8D">
            <w:pPr>
              <w:pStyle w:val="tablebody"/>
            </w:pPr>
            <w:r w:rsidRPr="000954E5">
              <w:t>Influence</w:t>
            </w:r>
          </w:p>
          <w:p w14:paraId="43A10930" w14:textId="77777777" w:rsidR="00796E8D" w:rsidRPr="000954E5" w:rsidRDefault="00796E8D" w:rsidP="00796E8D">
            <w:pPr>
              <w:pStyle w:val="tablebody"/>
            </w:pPr>
            <w:r w:rsidRPr="000954E5">
              <w:rPr>
                <w:noProof/>
                <w:lang w:eastAsia="en-AU"/>
              </w:rPr>
              <w:drawing>
                <wp:inline distT="0" distB="0" distL="0" distR="0" wp14:anchorId="7D7C17EC" wp14:editId="1CAEB844">
                  <wp:extent cx="360029" cy="360000"/>
                  <wp:effectExtent l="0" t="0" r="2540" b="2540"/>
                  <wp:docPr id="1007972748" name="Picture 10" descr="Effect, impact, influence, process, strategy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5667" name="Picture 10" descr="Effect, impact, influence, process, strategy icon - Download on Iconfinder"/>
                          <pic:cNvPicPr>
                            <a:picLocks noChangeAspect="1"/>
                          </pic:cNvPicPr>
                        </pic:nvPicPr>
                        <pic:blipFill>
                          <a:blip r:embed="rId2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29" cy="360000"/>
                          </a:xfrm>
                          <a:prstGeom prst="rect">
                            <a:avLst/>
                          </a:prstGeom>
                          <a:noFill/>
                          <a:ln>
                            <a:noFill/>
                          </a:ln>
                        </pic:spPr>
                      </pic:pic>
                    </a:graphicData>
                  </a:graphic>
                </wp:inline>
              </w:drawing>
            </w:r>
          </w:p>
          <w:p w14:paraId="13EA50CE" w14:textId="77777777" w:rsidR="009572C9" w:rsidRPr="000954E5" w:rsidRDefault="009572C9" w:rsidP="00796E8D">
            <w:pPr>
              <w:pStyle w:val="tablebody"/>
            </w:pPr>
          </w:p>
        </w:tc>
        <w:tc>
          <w:tcPr>
            <w:tcW w:w="1435" w:type="dxa"/>
            <w:tcBorders>
              <w:top w:val="single" w:sz="4" w:space="0" w:color="auto"/>
              <w:bottom w:val="single" w:sz="4" w:space="0" w:color="auto"/>
              <w:right w:val="single" w:sz="4" w:space="0" w:color="auto"/>
            </w:tcBorders>
          </w:tcPr>
          <w:p w14:paraId="1F2AA490" w14:textId="77777777" w:rsidR="009572C9" w:rsidRPr="000954E5" w:rsidRDefault="009572C9" w:rsidP="00796E8D">
            <w:pPr>
              <w:pStyle w:val="tablebody"/>
            </w:pPr>
            <w:r w:rsidRPr="000954E5">
              <w:t>DITRDCA Property</w:t>
            </w:r>
          </w:p>
          <w:p w14:paraId="41F7E4DB" w14:textId="77777777" w:rsidR="009572C9" w:rsidRPr="000954E5" w:rsidRDefault="009572C9" w:rsidP="00796E8D">
            <w:pPr>
              <w:pStyle w:val="tablebody"/>
            </w:pPr>
            <w:r w:rsidRPr="000954E5">
              <w:t>DITRDCA Training</w:t>
            </w:r>
            <w:r w:rsidR="003C79B6">
              <w:t xml:space="preserve"> </w:t>
            </w:r>
          </w:p>
        </w:tc>
        <w:tc>
          <w:tcPr>
            <w:tcW w:w="622" w:type="dxa"/>
            <w:tcBorders>
              <w:top w:val="single" w:sz="4" w:space="0" w:color="auto"/>
              <w:left w:val="single" w:sz="4" w:space="0" w:color="auto"/>
              <w:bottom w:val="single" w:sz="4" w:space="0" w:color="auto"/>
              <w:right w:val="single" w:sz="4" w:space="0" w:color="auto"/>
            </w:tcBorders>
          </w:tcPr>
          <w:p w14:paraId="5E137668" w14:textId="77777777" w:rsidR="009572C9" w:rsidRPr="000954E5" w:rsidRDefault="003C79B6" w:rsidP="00796E8D">
            <w:pPr>
              <w:pStyle w:val="tablebody"/>
              <w:rPr>
                <w:noProof/>
              </w:rPr>
            </w:pPr>
            <w:r w:rsidRPr="000954E5">
              <w:rPr>
                <w:noProof/>
                <w:lang w:eastAsia="en-AU"/>
              </w:rPr>
              <mc:AlternateContent>
                <mc:Choice Requires="wps">
                  <w:drawing>
                    <wp:anchor distT="0" distB="0" distL="114300" distR="114300" simplePos="0" relativeHeight="251702272" behindDoc="0" locked="0" layoutInCell="1" allowOverlap="1" wp14:anchorId="75DFC22C" wp14:editId="2428F80A">
                      <wp:simplePos x="0" y="0"/>
                      <wp:positionH relativeFrom="column">
                        <wp:posOffset>-53882</wp:posOffset>
                      </wp:positionH>
                      <wp:positionV relativeFrom="paragraph">
                        <wp:posOffset>601345</wp:posOffset>
                      </wp:positionV>
                      <wp:extent cx="2141855" cy="107950"/>
                      <wp:effectExtent l="0" t="19050" r="29845" b="44450"/>
                      <wp:wrapNone/>
                      <wp:docPr id="1918723333" name="Arrow: Righ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41855" cy="107950"/>
                              </a:xfrm>
                              <a:prstGeom prst="rightArrow">
                                <a:avLst/>
                              </a:prstGeom>
                              <a:solidFill>
                                <a:schemeClr val="accent2">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0966F" id="Arrow: Right 17" o:spid="_x0000_s1026" type="#_x0000_t13" style="position:absolute;margin-left:-4.25pt;margin-top:47.35pt;width:168.65pt;height: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" adj="21056" fillcolor="#005f66 [2405]" strokecolor="white [3212]" strokeweight="1pt"/>
                  </w:pict>
                </mc:Fallback>
              </mc:AlternateContent>
            </w:r>
          </w:p>
        </w:tc>
        <w:tc>
          <w:tcPr>
            <w:tcW w:w="622" w:type="dxa"/>
            <w:tcBorders>
              <w:top w:val="single" w:sz="4" w:space="0" w:color="auto"/>
              <w:left w:val="single" w:sz="4" w:space="0" w:color="auto"/>
              <w:bottom w:val="single" w:sz="4" w:space="0" w:color="auto"/>
              <w:right w:val="single" w:sz="4" w:space="0" w:color="auto"/>
            </w:tcBorders>
          </w:tcPr>
          <w:p w14:paraId="2BB24D3F" w14:textId="77777777" w:rsidR="009572C9" w:rsidRPr="000954E5" w:rsidRDefault="009572C9" w:rsidP="00796E8D">
            <w:pPr>
              <w:pStyle w:val="tablebody"/>
              <w:rPr>
                <w:noProof/>
              </w:rPr>
            </w:pPr>
          </w:p>
        </w:tc>
        <w:tc>
          <w:tcPr>
            <w:tcW w:w="622" w:type="dxa"/>
            <w:tcBorders>
              <w:top w:val="single" w:sz="4" w:space="0" w:color="auto"/>
              <w:left w:val="single" w:sz="4" w:space="0" w:color="auto"/>
              <w:bottom w:val="single" w:sz="4" w:space="0" w:color="auto"/>
              <w:right w:val="single" w:sz="4" w:space="0" w:color="auto"/>
            </w:tcBorders>
          </w:tcPr>
          <w:p w14:paraId="724A3F14" w14:textId="77777777" w:rsidR="009572C9" w:rsidRPr="000954E5" w:rsidRDefault="009572C9" w:rsidP="00796E8D">
            <w:pPr>
              <w:pStyle w:val="tablebody"/>
              <w:rPr>
                <w:noProof/>
              </w:rPr>
            </w:pPr>
          </w:p>
        </w:tc>
        <w:tc>
          <w:tcPr>
            <w:tcW w:w="622" w:type="dxa"/>
            <w:tcBorders>
              <w:top w:val="single" w:sz="4" w:space="0" w:color="auto"/>
              <w:left w:val="single" w:sz="4" w:space="0" w:color="auto"/>
              <w:bottom w:val="single" w:sz="4" w:space="0" w:color="auto"/>
              <w:right w:val="single" w:sz="4" w:space="0" w:color="auto"/>
            </w:tcBorders>
          </w:tcPr>
          <w:p w14:paraId="2562D043" w14:textId="77777777" w:rsidR="009572C9" w:rsidRPr="000954E5"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5ADC66B1" w14:textId="77777777" w:rsidR="009572C9" w:rsidRPr="000954E5"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545C71A9" w14:textId="77777777" w:rsidR="009572C9" w:rsidRPr="000954E5" w:rsidRDefault="009572C9" w:rsidP="00796E8D">
            <w:pPr>
              <w:pStyle w:val="tablebody"/>
            </w:pPr>
          </w:p>
        </w:tc>
      </w:tr>
      <w:tr w:rsidR="009572C9" w:rsidRPr="000954E5" w14:paraId="52FF2D64" w14:textId="77777777" w:rsidTr="00A0766A">
        <w:tc>
          <w:tcPr>
            <w:tcW w:w="704" w:type="dxa"/>
            <w:tcBorders>
              <w:top w:val="single" w:sz="4" w:space="0" w:color="auto"/>
              <w:left w:val="single" w:sz="4" w:space="0" w:color="auto"/>
              <w:bottom w:val="single" w:sz="4" w:space="0" w:color="auto"/>
            </w:tcBorders>
          </w:tcPr>
          <w:p w14:paraId="6F810BFF" w14:textId="77777777" w:rsidR="009572C9" w:rsidRPr="000954E5" w:rsidRDefault="009572C9" w:rsidP="00796E8D">
            <w:pPr>
              <w:pStyle w:val="tablebody"/>
            </w:pPr>
            <w:r w:rsidRPr="000954E5">
              <w:t>3.3</w:t>
            </w:r>
          </w:p>
        </w:tc>
        <w:tc>
          <w:tcPr>
            <w:tcW w:w="2934" w:type="dxa"/>
            <w:tcBorders>
              <w:top w:val="single" w:sz="4" w:space="0" w:color="auto"/>
              <w:bottom w:val="single" w:sz="4" w:space="0" w:color="auto"/>
            </w:tcBorders>
          </w:tcPr>
          <w:p w14:paraId="44B63BD5" w14:textId="77777777" w:rsidR="009572C9" w:rsidRPr="000954E5" w:rsidRDefault="009572C9" w:rsidP="00796E8D">
            <w:pPr>
              <w:pStyle w:val="tablebody"/>
            </w:pPr>
            <w:r w:rsidRPr="000954E5">
              <w:t>Ensure a continued transition of all DITRDCA fleet to low/zero emissions fleet as they are retired.</w:t>
            </w:r>
          </w:p>
          <w:p w14:paraId="1E224082" w14:textId="77777777" w:rsidR="009572C9" w:rsidRPr="000954E5" w:rsidRDefault="009572C9" w:rsidP="00796E8D">
            <w:pPr>
              <w:pStyle w:val="tablebody"/>
            </w:pPr>
            <w:r w:rsidRPr="000954E5">
              <w:t>Monitor emerging technologies such as hydrogen powered vehicles.</w:t>
            </w:r>
          </w:p>
          <w:p w14:paraId="231184CF" w14:textId="77777777" w:rsidR="009572C9" w:rsidRPr="000954E5" w:rsidRDefault="009572C9" w:rsidP="00796E8D">
            <w:pPr>
              <w:pStyle w:val="tablebody"/>
            </w:pPr>
            <w:r w:rsidRPr="000954E5">
              <w:t>Commencement year and ongoing: 2024</w:t>
            </w:r>
          </w:p>
        </w:tc>
        <w:tc>
          <w:tcPr>
            <w:tcW w:w="1049" w:type="dxa"/>
            <w:tcBorders>
              <w:top w:val="single" w:sz="4" w:space="0" w:color="auto"/>
              <w:bottom w:val="single" w:sz="4" w:space="0" w:color="auto"/>
            </w:tcBorders>
          </w:tcPr>
          <w:p w14:paraId="7220BAE9" w14:textId="77777777" w:rsidR="009572C9" w:rsidRDefault="009572C9" w:rsidP="00796E8D">
            <w:pPr>
              <w:pStyle w:val="tablebody"/>
            </w:pPr>
            <w:r w:rsidRPr="000954E5">
              <w:t>Impact</w:t>
            </w:r>
          </w:p>
          <w:p w14:paraId="6CAF61F2" w14:textId="77777777" w:rsidR="00796E8D" w:rsidRPr="000954E5" w:rsidRDefault="00796E8D" w:rsidP="00796E8D">
            <w:pPr>
              <w:pStyle w:val="tablebody"/>
            </w:pPr>
            <w:r w:rsidRPr="000954E5">
              <w:rPr>
                <w:noProof/>
                <w:lang w:eastAsia="en-AU"/>
              </w:rPr>
              <w:drawing>
                <wp:inline distT="0" distB="0" distL="0" distR="0" wp14:anchorId="52C05A65" wp14:editId="3858A876">
                  <wp:extent cx="360029" cy="360000"/>
                  <wp:effectExtent l="0" t="0" r="2540" b="2540"/>
                  <wp:docPr id="796618848" name="Picture 7" descr="Co2 emission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21029" name="Picture 7" descr="Co2 emission - Free nature icons"/>
                          <pic:cNvPicPr>
                            <a:picLocks noChangeAspect="1"/>
                          </pic:cNvPicPr>
                        </pic:nvPicPr>
                        <pic:blipFill>
                          <a:blip r:embed="rId2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29" cy="360000"/>
                          </a:xfrm>
                          <a:prstGeom prst="rect">
                            <a:avLst/>
                          </a:prstGeom>
                          <a:noFill/>
                          <a:ln>
                            <a:noFill/>
                          </a:ln>
                        </pic:spPr>
                      </pic:pic>
                    </a:graphicData>
                  </a:graphic>
                </wp:inline>
              </w:drawing>
            </w:r>
          </w:p>
          <w:p w14:paraId="1F4D70EF" w14:textId="77777777" w:rsidR="009572C9" w:rsidRPr="000954E5" w:rsidRDefault="009572C9" w:rsidP="00796E8D">
            <w:pPr>
              <w:pStyle w:val="tablebody"/>
            </w:pPr>
          </w:p>
        </w:tc>
        <w:tc>
          <w:tcPr>
            <w:tcW w:w="1435" w:type="dxa"/>
            <w:tcBorders>
              <w:top w:val="single" w:sz="4" w:space="0" w:color="auto"/>
              <w:bottom w:val="single" w:sz="4" w:space="0" w:color="auto"/>
              <w:right w:val="single" w:sz="4" w:space="0" w:color="auto"/>
            </w:tcBorders>
          </w:tcPr>
          <w:p w14:paraId="78F24994" w14:textId="77777777" w:rsidR="009572C9" w:rsidRPr="000954E5" w:rsidRDefault="009572C9" w:rsidP="00796E8D">
            <w:pPr>
              <w:pStyle w:val="tablebody"/>
            </w:pPr>
            <w:r w:rsidRPr="000954E5">
              <w:t>DITRDCA Fleet</w:t>
            </w:r>
          </w:p>
          <w:p w14:paraId="01FD9AEC" w14:textId="77777777" w:rsidR="009572C9" w:rsidRPr="000954E5"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792CEF6D" w14:textId="77777777" w:rsidR="009572C9" w:rsidRPr="000954E5" w:rsidRDefault="003C79B6" w:rsidP="00796E8D">
            <w:pPr>
              <w:pStyle w:val="tablebody"/>
              <w:rPr>
                <w:noProof/>
              </w:rPr>
            </w:pPr>
            <w:r w:rsidRPr="000954E5">
              <w:rPr>
                <w:noProof/>
                <w:lang w:eastAsia="en-AU"/>
              </w:rPr>
              <mc:AlternateContent>
                <mc:Choice Requires="wps">
                  <w:drawing>
                    <wp:anchor distT="0" distB="0" distL="114300" distR="114300" simplePos="0" relativeHeight="251704320" behindDoc="0" locked="0" layoutInCell="1" allowOverlap="1" wp14:anchorId="3C43938E" wp14:editId="07807C84">
                      <wp:simplePos x="0" y="0"/>
                      <wp:positionH relativeFrom="column">
                        <wp:posOffset>-52070</wp:posOffset>
                      </wp:positionH>
                      <wp:positionV relativeFrom="paragraph">
                        <wp:posOffset>213360</wp:posOffset>
                      </wp:positionV>
                      <wp:extent cx="2141855" cy="107950"/>
                      <wp:effectExtent l="0" t="19050" r="29845" b="44450"/>
                      <wp:wrapNone/>
                      <wp:docPr id="1494040375" name="Arrow: Righ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41855" cy="107950"/>
                              </a:xfrm>
                              <a:prstGeom prst="rightArrow">
                                <a:avLst/>
                              </a:prstGeom>
                              <a:solidFill>
                                <a:schemeClr val="accent2">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21145" id="Arrow: Right 17" o:spid="_x0000_s1026" type="#_x0000_t13" style="position:absolute;margin-left:-4.1pt;margin-top:16.8pt;width:168.65pt;height: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" adj="21056" fillcolor="#005f66 [2405]" strokecolor="white [3212]" strokeweight="1pt"/>
                  </w:pict>
                </mc:Fallback>
              </mc:AlternateContent>
            </w:r>
          </w:p>
        </w:tc>
        <w:tc>
          <w:tcPr>
            <w:tcW w:w="622" w:type="dxa"/>
            <w:tcBorders>
              <w:top w:val="single" w:sz="4" w:space="0" w:color="auto"/>
              <w:left w:val="single" w:sz="4" w:space="0" w:color="auto"/>
              <w:bottom w:val="single" w:sz="4" w:space="0" w:color="auto"/>
              <w:right w:val="single" w:sz="4" w:space="0" w:color="auto"/>
            </w:tcBorders>
          </w:tcPr>
          <w:p w14:paraId="4BEA226F" w14:textId="77777777" w:rsidR="009572C9" w:rsidRPr="000954E5" w:rsidRDefault="009572C9" w:rsidP="00796E8D">
            <w:pPr>
              <w:pStyle w:val="tablebody"/>
              <w:rPr>
                <w:noProof/>
              </w:rPr>
            </w:pPr>
          </w:p>
        </w:tc>
        <w:tc>
          <w:tcPr>
            <w:tcW w:w="622" w:type="dxa"/>
            <w:tcBorders>
              <w:top w:val="single" w:sz="4" w:space="0" w:color="auto"/>
              <w:left w:val="single" w:sz="4" w:space="0" w:color="auto"/>
              <w:bottom w:val="single" w:sz="4" w:space="0" w:color="auto"/>
              <w:right w:val="single" w:sz="4" w:space="0" w:color="auto"/>
            </w:tcBorders>
          </w:tcPr>
          <w:p w14:paraId="7037D436" w14:textId="77777777" w:rsidR="009572C9" w:rsidRPr="000954E5" w:rsidRDefault="009572C9" w:rsidP="00796E8D">
            <w:pPr>
              <w:pStyle w:val="tablebody"/>
              <w:rPr>
                <w:noProof/>
              </w:rPr>
            </w:pPr>
          </w:p>
        </w:tc>
        <w:tc>
          <w:tcPr>
            <w:tcW w:w="622" w:type="dxa"/>
            <w:tcBorders>
              <w:top w:val="single" w:sz="4" w:space="0" w:color="auto"/>
              <w:left w:val="single" w:sz="4" w:space="0" w:color="auto"/>
              <w:bottom w:val="single" w:sz="4" w:space="0" w:color="auto"/>
              <w:right w:val="single" w:sz="4" w:space="0" w:color="auto"/>
            </w:tcBorders>
          </w:tcPr>
          <w:p w14:paraId="28D51E4B" w14:textId="77777777" w:rsidR="009572C9" w:rsidRPr="000954E5"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12F7F4B2" w14:textId="77777777" w:rsidR="009572C9" w:rsidRPr="000954E5"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4D731526" w14:textId="77777777" w:rsidR="009572C9" w:rsidRPr="000954E5" w:rsidRDefault="009572C9" w:rsidP="00796E8D">
            <w:pPr>
              <w:pStyle w:val="tablebody"/>
            </w:pPr>
          </w:p>
        </w:tc>
      </w:tr>
      <w:tr w:rsidR="009572C9" w:rsidRPr="000954E5" w14:paraId="2C2B0507" w14:textId="77777777" w:rsidTr="00A0766A">
        <w:tc>
          <w:tcPr>
            <w:tcW w:w="704" w:type="dxa"/>
            <w:tcBorders>
              <w:top w:val="single" w:sz="4" w:space="0" w:color="auto"/>
              <w:left w:val="single" w:sz="4" w:space="0" w:color="auto"/>
              <w:bottom w:val="single" w:sz="4" w:space="0" w:color="auto"/>
            </w:tcBorders>
          </w:tcPr>
          <w:p w14:paraId="227D4652" w14:textId="77777777" w:rsidR="009572C9" w:rsidRPr="000954E5" w:rsidRDefault="009572C9" w:rsidP="00796E8D">
            <w:pPr>
              <w:pStyle w:val="tablebody"/>
            </w:pPr>
            <w:r w:rsidRPr="000954E5">
              <w:t>3.4</w:t>
            </w:r>
          </w:p>
        </w:tc>
        <w:tc>
          <w:tcPr>
            <w:tcW w:w="2934" w:type="dxa"/>
            <w:tcBorders>
              <w:top w:val="single" w:sz="4" w:space="0" w:color="auto"/>
              <w:bottom w:val="single" w:sz="4" w:space="0" w:color="auto"/>
            </w:tcBorders>
          </w:tcPr>
          <w:p w14:paraId="3AFF8E55" w14:textId="77777777" w:rsidR="009572C9" w:rsidRPr="000954E5" w:rsidRDefault="009572C9" w:rsidP="00796E8D">
            <w:pPr>
              <w:pStyle w:val="tablebody"/>
            </w:pPr>
            <w:r w:rsidRPr="000954E5">
              <w:t>Prepare sites to include required EV charging infrastructure to enable the transition to an electric fleet.</w:t>
            </w:r>
          </w:p>
          <w:p w14:paraId="790424D9" w14:textId="77777777" w:rsidR="009572C9" w:rsidRPr="000954E5" w:rsidRDefault="009572C9" w:rsidP="00796E8D">
            <w:pPr>
              <w:pStyle w:val="tablebody"/>
            </w:pPr>
            <w:r w:rsidRPr="000954E5">
              <w:t>EV charging infrastructure installations will be in accordance with the Electric Vehicle Charging Plan 2024.</w:t>
            </w:r>
          </w:p>
        </w:tc>
        <w:tc>
          <w:tcPr>
            <w:tcW w:w="1049" w:type="dxa"/>
            <w:tcBorders>
              <w:top w:val="single" w:sz="4" w:space="0" w:color="auto"/>
              <w:bottom w:val="single" w:sz="4" w:space="0" w:color="auto"/>
            </w:tcBorders>
          </w:tcPr>
          <w:p w14:paraId="2F068E19" w14:textId="77777777" w:rsidR="009572C9" w:rsidRDefault="009572C9" w:rsidP="00796E8D">
            <w:pPr>
              <w:pStyle w:val="tablebody"/>
            </w:pPr>
            <w:r w:rsidRPr="000954E5">
              <w:t>Impact</w:t>
            </w:r>
          </w:p>
          <w:p w14:paraId="298612E6" w14:textId="77777777" w:rsidR="00796E8D" w:rsidRPr="000954E5" w:rsidRDefault="00796E8D" w:rsidP="00796E8D">
            <w:pPr>
              <w:pStyle w:val="tablebody"/>
            </w:pPr>
            <w:r w:rsidRPr="000954E5">
              <w:rPr>
                <w:noProof/>
                <w:lang w:eastAsia="en-AU"/>
              </w:rPr>
              <w:drawing>
                <wp:inline distT="0" distB="0" distL="0" distR="0" wp14:anchorId="673583D5" wp14:editId="0B0F5ED8">
                  <wp:extent cx="360029" cy="360000"/>
                  <wp:effectExtent l="0" t="0" r="2540" b="2540"/>
                  <wp:docPr id="869144131" name="Picture 7" descr="Co2 emission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21029" name="Picture 7" descr="Co2 emission - Free nature icons"/>
                          <pic:cNvPicPr>
                            <a:picLocks noChangeAspect="1"/>
                          </pic:cNvPicPr>
                        </pic:nvPicPr>
                        <pic:blipFill>
                          <a:blip r:embed="rId2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29" cy="360000"/>
                          </a:xfrm>
                          <a:prstGeom prst="rect">
                            <a:avLst/>
                          </a:prstGeom>
                          <a:noFill/>
                          <a:ln>
                            <a:noFill/>
                          </a:ln>
                        </pic:spPr>
                      </pic:pic>
                    </a:graphicData>
                  </a:graphic>
                </wp:inline>
              </w:drawing>
            </w:r>
          </w:p>
          <w:p w14:paraId="178FD5C7" w14:textId="77777777" w:rsidR="009572C9" w:rsidRPr="000954E5" w:rsidRDefault="009572C9" w:rsidP="00796E8D">
            <w:pPr>
              <w:pStyle w:val="tablebody"/>
            </w:pPr>
          </w:p>
        </w:tc>
        <w:tc>
          <w:tcPr>
            <w:tcW w:w="1435" w:type="dxa"/>
            <w:tcBorders>
              <w:top w:val="single" w:sz="4" w:space="0" w:color="auto"/>
              <w:bottom w:val="single" w:sz="4" w:space="0" w:color="auto"/>
              <w:right w:val="single" w:sz="4" w:space="0" w:color="auto"/>
            </w:tcBorders>
          </w:tcPr>
          <w:p w14:paraId="0408ED11" w14:textId="77777777" w:rsidR="009572C9" w:rsidRPr="000954E5" w:rsidRDefault="009572C9" w:rsidP="00796E8D">
            <w:pPr>
              <w:pStyle w:val="tablebody"/>
            </w:pPr>
            <w:r w:rsidRPr="000954E5">
              <w:t>DITRDCA Property</w:t>
            </w:r>
          </w:p>
          <w:p w14:paraId="657B5A5F" w14:textId="77777777" w:rsidR="009572C9" w:rsidRPr="000954E5" w:rsidRDefault="009572C9" w:rsidP="00796E8D">
            <w:pPr>
              <w:pStyle w:val="tablebody"/>
            </w:pPr>
            <w:r w:rsidRPr="000954E5">
              <w:t>DITRDCA Fleet</w:t>
            </w:r>
          </w:p>
          <w:p w14:paraId="4846ED5D" w14:textId="77777777" w:rsidR="009572C9" w:rsidRPr="000954E5" w:rsidRDefault="009572C9" w:rsidP="00796E8D">
            <w:pPr>
              <w:pStyle w:val="tablebody"/>
            </w:pPr>
            <w:r w:rsidRPr="000954E5">
              <w:t xml:space="preserve">PSP Leasing Services </w:t>
            </w:r>
          </w:p>
          <w:p w14:paraId="640CF67A" w14:textId="77777777" w:rsidR="009572C9" w:rsidRPr="000954E5" w:rsidRDefault="009572C9" w:rsidP="00796E8D">
            <w:pPr>
              <w:pStyle w:val="tablebody"/>
            </w:pPr>
            <w:r w:rsidRPr="000954E5">
              <w:t>Landlord(s)</w:t>
            </w:r>
          </w:p>
        </w:tc>
        <w:tc>
          <w:tcPr>
            <w:tcW w:w="622" w:type="dxa"/>
            <w:tcBorders>
              <w:top w:val="single" w:sz="4" w:space="0" w:color="auto"/>
              <w:left w:val="single" w:sz="4" w:space="0" w:color="auto"/>
              <w:bottom w:val="single" w:sz="4" w:space="0" w:color="auto"/>
              <w:right w:val="single" w:sz="4" w:space="0" w:color="auto"/>
            </w:tcBorders>
          </w:tcPr>
          <w:p w14:paraId="6058A386" w14:textId="77777777" w:rsidR="009572C9" w:rsidRPr="000954E5" w:rsidRDefault="009572C9" w:rsidP="00796E8D">
            <w:pPr>
              <w:pStyle w:val="tablebody"/>
              <w:rPr>
                <w:noProof/>
              </w:rPr>
            </w:pPr>
          </w:p>
        </w:tc>
        <w:tc>
          <w:tcPr>
            <w:tcW w:w="622" w:type="dxa"/>
            <w:tcBorders>
              <w:top w:val="single" w:sz="4" w:space="0" w:color="auto"/>
              <w:left w:val="single" w:sz="4" w:space="0" w:color="auto"/>
              <w:bottom w:val="single" w:sz="4" w:space="0" w:color="auto"/>
              <w:right w:val="single" w:sz="4" w:space="0" w:color="auto"/>
            </w:tcBorders>
          </w:tcPr>
          <w:p w14:paraId="43863986" w14:textId="77777777" w:rsidR="009572C9" w:rsidRPr="000954E5" w:rsidRDefault="009572C9" w:rsidP="00796E8D">
            <w:pPr>
              <w:pStyle w:val="tablebody"/>
              <w:rPr>
                <w:noProof/>
              </w:rPr>
            </w:pPr>
          </w:p>
        </w:tc>
        <w:tc>
          <w:tcPr>
            <w:tcW w:w="622" w:type="dxa"/>
            <w:tcBorders>
              <w:top w:val="single" w:sz="4" w:space="0" w:color="auto"/>
              <w:left w:val="single" w:sz="4" w:space="0" w:color="auto"/>
              <w:bottom w:val="single" w:sz="4" w:space="0" w:color="auto"/>
              <w:right w:val="single" w:sz="4" w:space="0" w:color="auto"/>
            </w:tcBorders>
          </w:tcPr>
          <w:p w14:paraId="0F59AE76" w14:textId="77777777" w:rsidR="009572C9" w:rsidRPr="000954E5" w:rsidRDefault="009572C9" w:rsidP="00796E8D">
            <w:pPr>
              <w:pStyle w:val="tablebody"/>
              <w:rPr>
                <w:noProof/>
              </w:rPr>
            </w:pPr>
            <w:r w:rsidRPr="000954E5">
              <w:rPr>
                <w:noProof/>
                <w:lang w:eastAsia="en-AU"/>
              </w:rPr>
              <mc:AlternateContent>
                <mc:Choice Requires="wps">
                  <w:drawing>
                    <wp:anchor distT="0" distB="0" distL="114300" distR="114300" simplePos="0" relativeHeight="251705344" behindDoc="0" locked="0" layoutInCell="1" allowOverlap="1" wp14:anchorId="67B63D7D" wp14:editId="5561C704">
                      <wp:simplePos x="0" y="0"/>
                      <wp:positionH relativeFrom="column">
                        <wp:posOffset>-839629</wp:posOffset>
                      </wp:positionH>
                      <wp:positionV relativeFrom="paragraph">
                        <wp:posOffset>428411</wp:posOffset>
                      </wp:positionV>
                      <wp:extent cx="2153786" cy="108000"/>
                      <wp:effectExtent l="0" t="19050" r="37465" b="44450"/>
                      <wp:wrapNone/>
                      <wp:docPr id="1890388124" name="Arrow: Righ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3786" cy="108000"/>
                              </a:xfrm>
                              <a:prstGeom prst="rightArrow">
                                <a:avLst/>
                              </a:prstGeom>
                              <a:solidFill>
                                <a:schemeClr val="accent2">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6D750" id="Arrow: Right 17" o:spid="_x0000_s1026" type="#_x0000_t13" style="position:absolute;margin-left:-66.1pt;margin-top:33.75pt;width:169.6pt;height: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" adj="21058" fillcolor="#005f66 [2405]" strokecolor="white [3212]" strokeweight="1pt"/>
                  </w:pict>
                </mc:Fallback>
              </mc:AlternateContent>
            </w:r>
          </w:p>
        </w:tc>
        <w:tc>
          <w:tcPr>
            <w:tcW w:w="622" w:type="dxa"/>
            <w:tcBorders>
              <w:top w:val="single" w:sz="4" w:space="0" w:color="auto"/>
              <w:left w:val="single" w:sz="4" w:space="0" w:color="auto"/>
              <w:bottom w:val="single" w:sz="4" w:space="0" w:color="auto"/>
              <w:right w:val="single" w:sz="4" w:space="0" w:color="auto"/>
            </w:tcBorders>
          </w:tcPr>
          <w:p w14:paraId="7E86A41A" w14:textId="77777777" w:rsidR="009572C9" w:rsidRPr="000954E5"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0E528557" w14:textId="77777777" w:rsidR="009572C9" w:rsidRPr="000954E5"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0ED212E1" w14:textId="77777777" w:rsidR="009572C9" w:rsidRPr="000954E5" w:rsidRDefault="009572C9" w:rsidP="00796E8D">
            <w:pPr>
              <w:pStyle w:val="tablebody"/>
            </w:pPr>
          </w:p>
        </w:tc>
      </w:tr>
      <w:tr w:rsidR="009572C9" w:rsidRPr="000954E5" w14:paraId="4A14F554" w14:textId="77777777" w:rsidTr="00A0766A">
        <w:tc>
          <w:tcPr>
            <w:tcW w:w="704" w:type="dxa"/>
            <w:tcBorders>
              <w:top w:val="single" w:sz="4" w:space="0" w:color="auto"/>
              <w:left w:val="single" w:sz="4" w:space="0" w:color="auto"/>
              <w:bottom w:val="single" w:sz="4" w:space="0" w:color="auto"/>
            </w:tcBorders>
          </w:tcPr>
          <w:p w14:paraId="096C955E" w14:textId="77777777" w:rsidR="009572C9" w:rsidRPr="000954E5" w:rsidRDefault="009572C9" w:rsidP="00796E8D">
            <w:pPr>
              <w:pStyle w:val="tablebody"/>
            </w:pPr>
            <w:r w:rsidRPr="007B5CAD">
              <w:t>3.5</w:t>
            </w:r>
          </w:p>
        </w:tc>
        <w:tc>
          <w:tcPr>
            <w:tcW w:w="2934" w:type="dxa"/>
            <w:tcBorders>
              <w:top w:val="single" w:sz="4" w:space="0" w:color="auto"/>
              <w:bottom w:val="single" w:sz="4" w:space="0" w:color="auto"/>
            </w:tcBorders>
          </w:tcPr>
          <w:p w14:paraId="25AAF6FD" w14:textId="77777777" w:rsidR="009572C9" w:rsidRPr="007B5CAD" w:rsidRDefault="009572C9" w:rsidP="00796E8D">
            <w:pPr>
              <w:pStyle w:val="tablebody"/>
            </w:pPr>
            <w:r w:rsidRPr="007B5CAD">
              <w:t>Apply fuel efficiency criteria to the purchase and lease of new vehicles where electric or hybrid options are not commercially or operationally viable.</w:t>
            </w:r>
          </w:p>
          <w:p w14:paraId="2AD21876" w14:textId="77777777" w:rsidR="009572C9" w:rsidRPr="000954E5" w:rsidRDefault="009572C9" w:rsidP="00796E8D">
            <w:pPr>
              <w:pStyle w:val="tablebody"/>
            </w:pPr>
          </w:p>
        </w:tc>
        <w:tc>
          <w:tcPr>
            <w:tcW w:w="1049" w:type="dxa"/>
            <w:tcBorders>
              <w:top w:val="single" w:sz="4" w:space="0" w:color="auto"/>
              <w:bottom w:val="single" w:sz="4" w:space="0" w:color="auto"/>
            </w:tcBorders>
          </w:tcPr>
          <w:p w14:paraId="59012475" w14:textId="77777777" w:rsidR="009572C9" w:rsidRDefault="009572C9" w:rsidP="00796E8D">
            <w:pPr>
              <w:pStyle w:val="tablebody"/>
            </w:pPr>
            <w:r w:rsidRPr="007B5CAD">
              <w:t>Influence</w:t>
            </w:r>
          </w:p>
          <w:p w14:paraId="1BE0822F" w14:textId="77777777" w:rsidR="00796E8D" w:rsidRPr="007B5CAD" w:rsidRDefault="00796E8D" w:rsidP="00796E8D">
            <w:pPr>
              <w:pStyle w:val="tablebody"/>
            </w:pPr>
            <w:r w:rsidRPr="007B5CAD">
              <w:rPr>
                <w:noProof/>
                <w:lang w:eastAsia="en-AU"/>
              </w:rPr>
              <w:drawing>
                <wp:inline distT="0" distB="0" distL="0" distR="0" wp14:anchorId="231CBFCB" wp14:editId="20F69255">
                  <wp:extent cx="360029" cy="360000"/>
                  <wp:effectExtent l="0" t="0" r="2540" b="2540"/>
                  <wp:docPr id="2063472783" name="Picture 10" descr="Effect, impact, influence, process, strategy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5667" name="Picture 10" descr="Effect, impact, influence, process, strategy icon - Download on Iconfinder"/>
                          <pic:cNvPicPr>
                            <a:picLocks noChangeAspect="1"/>
                          </pic:cNvPicPr>
                        </pic:nvPicPr>
                        <pic:blipFill>
                          <a:blip r:embed="rId2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29" cy="360000"/>
                          </a:xfrm>
                          <a:prstGeom prst="rect">
                            <a:avLst/>
                          </a:prstGeom>
                          <a:noFill/>
                          <a:ln>
                            <a:noFill/>
                          </a:ln>
                        </pic:spPr>
                      </pic:pic>
                    </a:graphicData>
                  </a:graphic>
                </wp:inline>
              </w:drawing>
            </w:r>
          </w:p>
          <w:p w14:paraId="0EEF0B36" w14:textId="77777777" w:rsidR="009572C9" w:rsidRPr="007B5CAD" w:rsidRDefault="009572C9" w:rsidP="00796E8D">
            <w:pPr>
              <w:pStyle w:val="tablebody"/>
            </w:pPr>
          </w:p>
          <w:p w14:paraId="038DCAB2" w14:textId="77777777" w:rsidR="009572C9" w:rsidRPr="007B5CAD" w:rsidRDefault="009572C9" w:rsidP="00796E8D">
            <w:pPr>
              <w:pStyle w:val="tablebody"/>
            </w:pPr>
          </w:p>
        </w:tc>
        <w:tc>
          <w:tcPr>
            <w:tcW w:w="1435" w:type="dxa"/>
            <w:tcBorders>
              <w:top w:val="single" w:sz="4" w:space="0" w:color="auto"/>
              <w:bottom w:val="single" w:sz="4" w:space="0" w:color="auto"/>
              <w:right w:val="single" w:sz="4" w:space="0" w:color="auto"/>
            </w:tcBorders>
          </w:tcPr>
          <w:p w14:paraId="71A5CB5A" w14:textId="77777777" w:rsidR="009572C9" w:rsidRPr="007B5CAD" w:rsidRDefault="009572C9" w:rsidP="00796E8D">
            <w:pPr>
              <w:pStyle w:val="tablebody"/>
            </w:pPr>
            <w:r w:rsidRPr="007B5CAD">
              <w:t>DITRDCA Fleet</w:t>
            </w:r>
          </w:p>
          <w:p w14:paraId="007740D9" w14:textId="77777777" w:rsidR="009572C9" w:rsidRPr="000954E5"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79FF6FC3" w14:textId="77777777" w:rsidR="009572C9" w:rsidRPr="000954E5"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576F8F1D" w14:textId="77777777" w:rsidR="009572C9" w:rsidRPr="000954E5"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6DD239E7" w14:textId="77777777" w:rsidR="009572C9" w:rsidRPr="000954E5"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3504421D" w14:textId="77777777" w:rsidR="009572C9" w:rsidRPr="000954E5" w:rsidRDefault="009572C9" w:rsidP="00796E8D">
            <w:pPr>
              <w:pStyle w:val="tablebody"/>
            </w:pPr>
            <w:r w:rsidRPr="007B5CAD">
              <w:rPr>
                <w:noProof/>
                <w:lang w:eastAsia="en-AU"/>
              </w:rPr>
              <mc:AlternateContent>
                <mc:Choice Requires="wps">
                  <w:drawing>
                    <wp:anchor distT="0" distB="0" distL="114300" distR="114300" simplePos="0" relativeHeight="251711488" behindDoc="0" locked="0" layoutInCell="1" allowOverlap="1" wp14:anchorId="2E589A93" wp14:editId="182ECF20">
                      <wp:simplePos x="0" y="0"/>
                      <wp:positionH relativeFrom="column">
                        <wp:posOffset>-1234599</wp:posOffset>
                      </wp:positionH>
                      <wp:positionV relativeFrom="paragraph">
                        <wp:posOffset>278694</wp:posOffset>
                      </wp:positionV>
                      <wp:extent cx="2153786" cy="108000"/>
                      <wp:effectExtent l="0" t="19050" r="37465" b="44450"/>
                      <wp:wrapNone/>
                      <wp:docPr id="302979041" name="Arrow: Righ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3786" cy="108000"/>
                              </a:xfrm>
                              <a:prstGeom prst="rightArrow">
                                <a:avLst/>
                              </a:prstGeom>
                              <a:solidFill>
                                <a:schemeClr val="accent2">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F979A" id="Arrow: Right 17" o:spid="_x0000_s1026" type="#_x0000_t13" style="position:absolute;margin-left:-97.2pt;margin-top:21.95pt;width:169.6pt;height: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" adj="21058" fillcolor="#005f66 [2405]" strokecolor="white [3212]" strokeweight="1pt"/>
                  </w:pict>
                </mc:Fallback>
              </mc:AlternateContent>
            </w:r>
          </w:p>
        </w:tc>
        <w:tc>
          <w:tcPr>
            <w:tcW w:w="622" w:type="dxa"/>
            <w:tcBorders>
              <w:top w:val="single" w:sz="4" w:space="0" w:color="auto"/>
              <w:left w:val="single" w:sz="4" w:space="0" w:color="auto"/>
              <w:bottom w:val="single" w:sz="4" w:space="0" w:color="auto"/>
              <w:right w:val="single" w:sz="4" w:space="0" w:color="auto"/>
            </w:tcBorders>
          </w:tcPr>
          <w:p w14:paraId="7F691B49" w14:textId="77777777" w:rsidR="009572C9" w:rsidRPr="000954E5"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7E48CE08" w14:textId="77777777" w:rsidR="009572C9" w:rsidRPr="000954E5" w:rsidRDefault="009572C9" w:rsidP="00796E8D">
            <w:pPr>
              <w:pStyle w:val="tablebody"/>
            </w:pPr>
          </w:p>
        </w:tc>
      </w:tr>
      <w:tr w:rsidR="009572C9" w:rsidRPr="000954E5" w14:paraId="1F8C7EBB" w14:textId="77777777" w:rsidTr="00A0766A">
        <w:tc>
          <w:tcPr>
            <w:tcW w:w="704" w:type="dxa"/>
            <w:tcBorders>
              <w:top w:val="single" w:sz="4" w:space="0" w:color="auto"/>
              <w:left w:val="single" w:sz="4" w:space="0" w:color="auto"/>
              <w:bottom w:val="single" w:sz="4" w:space="0" w:color="auto"/>
            </w:tcBorders>
          </w:tcPr>
          <w:p w14:paraId="21146B10" w14:textId="77777777" w:rsidR="009572C9" w:rsidRPr="000954E5" w:rsidRDefault="009572C9" w:rsidP="00796E8D">
            <w:pPr>
              <w:pStyle w:val="tablebody"/>
            </w:pPr>
            <w:r w:rsidRPr="000954E5">
              <w:t>3.</w:t>
            </w:r>
            <w:r>
              <w:t>6</w:t>
            </w:r>
          </w:p>
        </w:tc>
        <w:tc>
          <w:tcPr>
            <w:tcW w:w="2934" w:type="dxa"/>
            <w:tcBorders>
              <w:top w:val="single" w:sz="4" w:space="0" w:color="auto"/>
              <w:bottom w:val="single" w:sz="4" w:space="0" w:color="auto"/>
            </w:tcBorders>
          </w:tcPr>
          <w:p w14:paraId="275C0C98" w14:textId="77777777" w:rsidR="009572C9" w:rsidRPr="000954E5" w:rsidRDefault="009572C9" w:rsidP="00796E8D">
            <w:pPr>
              <w:pStyle w:val="tablebody"/>
            </w:pPr>
            <w:r w:rsidRPr="000954E5">
              <w:t xml:space="preserve">Review annual fleet and fuel data reporting in line with the Net Zero Reporting requirement, monitoring fleet performance, vehicle utilisation, fuel consumption and emissions to identify opportunities for fleet optimisation. </w:t>
            </w:r>
          </w:p>
          <w:p w14:paraId="115BFD83" w14:textId="77777777" w:rsidR="009572C9" w:rsidRPr="000954E5" w:rsidRDefault="009572C9" w:rsidP="00796E8D">
            <w:pPr>
              <w:pStyle w:val="tablebody"/>
            </w:pPr>
          </w:p>
        </w:tc>
        <w:tc>
          <w:tcPr>
            <w:tcW w:w="1049" w:type="dxa"/>
            <w:tcBorders>
              <w:top w:val="single" w:sz="4" w:space="0" w:color="auto"/>
              <w:bottom w:val="single" w:sz="4" w:space="0" w:color="auto"/>
            </w:tcBorders>
          </w:tcPr>
          <w:p w14:paraId="11193959" w14:textId="77777777" w:rsidR="009572C9" w:rsidRDefault="009572C9" w:rsidP="00796E8D">
            <w:pPr>
              <w:pStyle w:val="tablebody"/>
            </w:pPr>
            <w:r w:rsidRPr="000954E5">
              <w:t>Influence</w:t>
            </w:r>
          </w:p>
          <w:p w14:paraId="0FB9CC00" w14:textId="77777777" w:rsidR="00796E8D" w:rsidRPr="000954E5" w:rsidRDefault="00796E8D" w:rsidP="00796E8D">
            <w:pPr>
              <w:pStyle w:val="tablebody"/>
            </w:pPr>
            <w:r w:rsidRPr="000954E5">
              <w:rPr>
                <w:noProof/>
                <w:lang w:eastAsia="en-AU"/>
              </w:rPr>
              <w:drawing>
                <wp:inline distT="0" distB="0" distL="0" distR="0" wp14:anchorId="56CCAA4F" wp14:editId="04AE6E92">
                  <wp:extent cx="360029" cy="360000"/>
                  <wp:effectExtent l="0" t="0" r="2540" b="2540"/>
                  <wp:docPr id="430137666" name="Picture 10" descr="Effect, impact, influence, process, strategy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5667" name="Picture 10" descr="Effect, impact, influence, process, strategy icon - Download on Iconfinder"/>
                          <pic:cNvPicPr>
                            <a:picLocks noChangeAspect="1"/>
                          </pic:cNvPicPr>
                        </pic:nvPicPr>
                        <pic:blipFill>
                          <a:blip r:embed="rId2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29" cy="360000"/>
                          </a:xfrm>
                          <a:prstGeom prst="rect">
                            <a:avLst/>
                          </a:prstGeom>
                          <a:noFill/>
                          <a:ln>
                            <a:noFill/>
                          </a:ln>
                        </pic:spPr>
                      </pic:pic>
                    </a:graphicData>
                  </a:graphic>
                </wp:inline>
              </w:drawing>
            </w:r>
          </w:p>
          <w:p w14:paraId="65D3C61C" w14:textId="77777777" w:rsidR="009572C9" w:rsidRPr="000954E5" w:rsidRDefault="009572C9" w:rsidP="00796E8D">
            <w:pPr>
              <w:pStyle w:val="tablebody"/>
            </w:pPr>
          </w:p>
        </w:tc>
        <w:tc>
          <w:tcPr>
            <w:tcW w:w="1435" w:type="dxa"/>
            <w:tcBorders>
              <w:top w:val="single" w:sz="4" w:space="0" w:color="auto"/>
              <w:bottom w:val="single" w:sz="4" w:space="0" w:color="auto"/>
              <w:right w:val="single" w:sz="4" w:space="0" w:color="auto"/>
            </w:tcBorders>
          </w:tcPr>
          <w:p w14:paraId="0863FD29" w14:textId="77777777" w:rsidR="009572C9" w:rsidRPr="000954E5" w:rsidRDefault="009572C9" w:rsidP="00796E8D">
            <w:pPr>
              <w:pStyle w:val="tablebody"/>
            </w:pPr>
            <w:r w:rsidRPr="000954E5">
              <w:t>DITRDCA Fleet</w:t>
            </w:r>
          </w:p>
          <w:p w14:paraId="7EF3D154" w14:textId="77777777" w:rsidR="009572C9" w:rsidRPr="000954E5"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6AB26FA3" w14:textId="77777777" w:rsidR="009572C9" w:rsidRPr="000954E5" w:rsidRDefault="009572C9" w:rsidP="00796E8D">
            <w:pPr>
              <w:pStyle w:val="tablebody"/>
              <w:rPr>
                <w:noProof/>
              </w:rPr>
            </w:pPr>
          </w:p>
        </w:tc>
        <w:tc>
          <w:tcPr>
            <w:tcW w:w="622" w:type="dxa"/>
            <w:tcBorders>
              <w:top w:val="single" w:sz="4" w:space="0" w:color="auto"/>
              <w:left w:val="single" w:sz="4" w:space="0" w:color="auto"/>
              <w:bottom w:val="single" w:sz="4" w:space="0" w:color="auto"/>
              <w:right w:val="single" w:sz="4" w:space="0" w:color="auto"/>
            </w:tcBorders>
          </w:tcPr>
          <w:p w14:paraId="5A719E40" w14:textId="77777777" w:rsidR="009572C9" w:rsidRPr="000954E5" w:rsidRDefault="009572C9" w:rsidP="00796E8D">
            <w:pPr>
              <w:pStyle w:val="tablebody"/>
              <w:rPr>
                <w:noProof/>
              </w:rPr>
            </w:pPr>
          </w:p>
        </w:tc>
        <w:tc>
          <w:tcPr>
            <w:tcW w:w="622" w:type="dxa"/>
            <w:tcBorders>
              <w:top w:val="single" w:sz="4" w:space="0" w:color="auto"/>
              <w:left w:val="single" w:sz="4" w:space="0" w:color="auto"/>
              <w:bottom w:val="single" w:sz="4" w:space="0" w:color="auto"/>
              <w:right w:val="single" w:sz="4" w:space="0" w:color="auto"/>
            </w:tcBorders>
          </w:tcPr>
          <w:p w14:paraId="53D0D584" w14:textId="77777777" w:rsidR="009572C9" w:rsidRPr="000954E5" w:rsidRDefault="009572C9" w:rsidP="00796E8D">
            <w:pPr>
              <w:pStyle w:val="tablebody"/>
              <w:rPr>
                <w:noProof/>
              </w:rPr>
            </w:pPr>
            <w:r w:rsidRPr="000954E5">
              <w:rPr>
                <w:noProof/>
                <w:lang w:eastAsia="en-AU"/>
              </w:rPr>
              <mc:AlternateContent>
                <mc:Choice Requires="wps">
                  <w:drawing>
                    <wp:anchor distT="0" distB="0" distL="114300" distR="114300" simplePos="0" relativeHeight="251709440" behindDoc="0" locked="0" layoutInCell="1" allowOverlap="1" wp14:anchorId="32D490A9" wp14:editId="1FBE7106">
                      <wp:simplePos x="0" y="0"/>
                      <wp:positionH relativeFrom="column">
                        <wp:posOffset>-841647</wp:posOffset>
                      </wp:positionH>
                      <wp:positionV relativeFrom="paragraph">
                        <wp:posOffset>241409</wp:posOffset>
                      </wp:positionV>
                      <wp:extent cx="2153786" cy="108000"/>
                      <wp:effectExtent l="0" t="19050" r="37465" b="44450"/>
                      <wp:wrapNone/>
                      <wp:docPr id="493873394" name="Arrow: Righ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3786" cy="108000"/>
                              </a:xfrm>
                              <a:prstGeom prst="rightArrow">
                                <a:avLst/>
                              </a:prstGeom>
                              <a:solidFill>
                                <a:schemeClr val="accent2">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47505" id="Arrow: Right 17" o:spid="_x0000_s1026" type="#_x0000_t13" style="position:absolute;margin-left:-66.25pt;margin-top:19pt;width:169.6pt;height: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" adj="21058" fillcolor="#005f66 [2405]" strokecolor="white [3212]" strokeweight="1pt"/>
                  </w:pict>
                </mc:Fallback>
              </mc:AlternateContent>
            </w:r>
          </w:p>
        </w:tc>
        <w:tc>
          <w:tcPr>
            <w:tcW w:w="622" w:type="dxa"/>
            <w:tcBorders>
              <w:top w:val="single" w:sz="4" w:space="0" w:color="auto"/>
              <w:left w:val="single" w:sz="4" w:space="0" w:color="auto"/>
              <w:bottom w:val="single" w:sz="4" w:space="0" w:color="auto"/>
              <w:right w:val="single" w:sz="4" w:space="0" w:color="auto"/>
            </w:tcBorders>
          </w:tcPr>
          <w:p w14:paraId="0D9C01BF" w14:textId="77777777" w:rsidR="009572C9" w:rsidRPr="000954E5"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34FBB93B" w14:textId="77777777" w:rsidR="009572C9" w:rsidRPr="000954E5"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37FDD2CB" w14:textId="77777777" w:rsidR="009572C9" w:rsidRPr="000954E5" w:rsidRDefault="009572C9" w:rsidP="00796E8D">
            <w:pPr>
              <w:pStyle w:val="tablebody"/>
            </w:pPr>
          </w:p>
        </w:tc>
      </w:tr>
      <w:tr w:rsidR="009572C9" w:rsidRPr="000954E5" w14:paraId="5FD2E76A" w14:textId="77777777" w:rsidTr="00A0766A">
        <w:tc>
          <w:tcPr>
            <w:tcW w:w="704" w:type="dxa"/>
            <w:tcBorders>
              <w:top w:val="single" w:sz="4" w:space="0" w:color="auto"/>
              <w:left w:val="single" w:sz="4" w:space="0" w:color="auto"/>
              <w:bottom w:val="single" w:sz="4" w:space="0" w:color="auto"/>
            </w:tcBorders>
          </w:tcPr>
          <w:p w14:paraId="6BE67C43" w14:textId="77777777" w:rsidR="009572C9" w:rsidRPr="000954E5" w:rsidRDefault="009572C9" w:rsidP="00796E8D">
            <w:pPr>
              <w:pStyle w:val="tablebody"/>
            </w:pPr>
            <w:r w:rsidRPr="007B5CAD">
              <w:t>3.7</w:t>
            </w:r>
          </w:p>
        </w:tc>
        <w:tc>
          <w:tcPr>
            <w:tcW w:w="2934" w:type="dxa"/>
            <w:tcBorders>
              <w:top w:val="single" w:sz="4" w:space="0" w:color="auto"/>
              <w:bottom w:val="single" w:sz="4" w:space="0" w:color="auto"/>
            </w:tcBorders>
          </w:tcPr>
          <w:p w14:paraId="0439F641" w14:textId="77777777" w:rsidR="009572C9" w:rsidRPr="007B5CAD" w:rsidRDefault="009572C9" w:rsidP="00796E8D">
            <w:pPr>
              <w:pStyle w:val="tablebody"/>
            </w:pPr>
            <w:r w:rsidRPr="007B5CAD">
              <w:t>Develop a Sustainable Travel Policy that prioritises sustainable travel and low emissions travel.</w:t>
            </w:r>
          </w:p>
          <w:p w14:paraId="3EA8BBE8" w14:textId="77777777" w:rsidR="009572C9" w:rsidRPr="000954E5" w:rsidRDefault="009572C9" w:rsidP="00796E8D">
            <w:pPr>
              <w:pStyle w:val="tablebody"/>
            </w:pPr>
            <w:r w:rsidRPr="007B5CAD">
              <w:t>The travel policy will support the reduction of domestic travel by 5% year-on-year as noted in action items 3.8-3.10.</w:t>
            </w:r>
          </w:p>
        </w:tc>
        <w:tc>
          <w:tcPr>
            <w:tcW w:w="1049" w:type="dxa"/>
            <w:tcBorders>
              <w:top w:val="single" w:sz="4" w:space="0" w:color="auto"/>
              <w:bottom w:val="single" w:sz="4" w:space="0" w:color="auto"/>
            </w:tcBorders>
          </w:tcPr>
          <w:p w14:paraId="6A3D9822" w14:textId="77777777" w:rsidR="009572C9" w:rsidRDefault="009572C9" w:rsidP="00796E8D">
            <w:pPr>
              <w:pStyle w:val="tablebody"/>
            </w:pPr>
            <w:r w:rsidRPr="007B5CAD">
              <w:t>Influence</w:t>
            </w:r>
          </w:p>
          <w:p w14:paraId="58023CEC" w14:textId="77777777" w:rsidR="00796E8D" w:rsidRPr="007B5CAD" w:rsidRDefault="00796E8D" w:rsidP="00796E8D">
            <w:pPr>
              <w:pStyle w:val="tablebody"/>
            </w:pPr>
            <w:r w:rsidRPr="007B5CAD">
              <w:rPr>
                <w:noProof/>
                <w:lang w:eastAsia="en-AU"/>
              </w:rPr>
              <w:drawing>
                <wp:inline distT="0" distB="0" distL="0" distR="0" wp14:anchorId="6802AD8C" wp14:editId="49C8C0CE">
                  <wp:extent cx="360029" cy="360000"/>
                  <wp:effectExtent l="0" t="0" r="2540" b="2540"/>
                  <wp:docPr id="1519264242" name="Picture 10" descr="Effect, impact, influence, process, strategy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5667" name="Picture 10" descr="Effect, impact, influence, process, strategy icon - Download on Iconfinder"/>
                          <pic:cNvPicPr>
                            <a:picLocks noChangeAspect="1"/>
                          </pic:cNvPicPr>
                        </pic:nvPicPr>
                        <pic:blipFill>
                          <a:blip r:embed="rId2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29" cy="360000"/>
                          </a:xfrm>
                          <a:prstGeom prst="rect">
                            <a:avLst/>
                          </a:prstGeom>
                          <a:noFill/>
                          <a:ln>
                            <a:noFill/>
                          </a:ln>
                        </pic:spPr>
                      </pic:pic>
                    </a:graphicData>
                  </a:graphic>
                </wp:inline>
              </w:drawing>
            </w:r>
          </w:p>
          <w:p w14:paraId="68E80B24" w14:textId="77777777" w:rsidR="009572C9" w:rsidRPr="007B5CAD" w:rsidRDefault="009572C9" w:rsidP="00796E8D">
            <w:pPr>
              <w:pStyle w:val="tablebody"/>
            </w:pPr>
          </w:p>
        </w:tc>
        <w:tc>
          <w:tcPr>
            <w:tcW w:w="1435" w:type="dxa"/>
            <w:tcBorders>
              <w:top w:val="single" w:sz="4" w:space="0" w:color="auto"/>
              <w:bottom w:val="single" w:sz="4" w:space="0" w:color="auto"/>
              <w:right w:val="single" w:sz="4" w:space="0" w:color="auto"/>
            </w:tcBorders>
          </w:tcPr>
          <w:p w14:paraId="29004304" w14:textId="77777777" w:rsidR="009572C9" w:rsidRPr="007B5CAD" w:rsidRDefault="009572C9" w:rsidP="00796E8D">
            <w:pPr>
              <w:pStyle w:val="tablebody"/>
            </w:pPr>
            <w:r w:rsidRPr="007B5CAD">
              <w:t>DITRDCA Travel</w:t>
            </w:r>
          </w:p>
          <w:p w14:paraId="0A17A941" w14:textId="77777777" w:rsidR="009572C9" w:rsidRPr="000954E5"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48C4C9F3" w14:textId="77777777" w:rsidR="009572C9" w:rsidRPr="000954E5"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408456FA" w14:textId="77777777" w:rsidR="009572C9" w:rsidRPr="000954E5" w:rsidRDefault="009572C9" w:rsidP="00796E8D">
            <w:pPr>
              <w:pStyle w:val="tablebody"/>
            </w:pPr>
            <w:r w:rsidRPr="007B5CAD">
              <w:rPr>
                <w:noProof/>
                <w:lang w:eastAsia="en-AU"/>
              </w:rPr>
              <mc:AlternateContent>
                <mc:Choice Requires="wps">
                  <w:drawing>
                    <wp:anchor distT="0" distB="0" distL="114300" distR="114300" simplePos="0" relativeHeight="251714560" behindDoc="0" locked="0" layoutInCell="1" allowOverlap="1" wp14:anchorId="35997CB9" wp14:editId="5C528F89">
                      <wp:simplePos x="0" y="0"/>
                      <wp:positionH relativeFrom="column">
                        <wp:posOffset>-40005</wp:posOffset>
                      </wp:positionH>
                      <wp:positionV relativeFrom="paragraph">
                        <wp:posOffset>280035</wp:posOffset>
                      </wp:positionV>
                      <wp:extent cx="323850" cy="107950"/>
                      <wp:effectExtent l="0" t="19050" r="38100" b="44450"/>
                      <wp:wrapNone/>
                      <wp:docPr id="1168080473" name="Arrow: Righ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3850" cy="107950"/>
                              </a:xfrm>
                              <a:prstGeom prst="rightArrow">
                                <a:avLst/>
                              </a:prstGeom>
                              <a:solidFill>
                                <a:schemeClr val="accent2">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6C648" id="Arrow: Right 17" o:spid="_x0000_s1026" type="#_x0000_t13" style="position:absolute;margin-left:-3.15pt;margin-top:22.05pt;width:25.5pt;height: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" adj="18000" fillcolor="#005f66 [2405]" strokecolor="white [3212]" strokeweight="1pt"/>
                  </w:pict>
                </mc:Fallback>
              </mc:AlternateContent>
            </w:r>
          </w:p>
        </w:tc>
        <w:tc>
          <w:tcPr>
            <w:tcW w:w="622" w:type="dxa"/>
            <w:tcBorders>
              <w:top w:val="single" w:sz="4" w:space="0" w:color="auto"/>
              <w:left w:val="single" w:sz="4" w:space="0" w:color="auto"/>
              <w:bottom w:val="single" w:sz="4" w:space="0" w:color="auto"/>
              <w:right w:val="single" w:sz="4" w:space="0" w:color="auto"/>
            </w:tcBorders>
          </w:tcPr>
          <w:p w14:paraId="30099DA5" w14:textId="77777777" w:rsidR="009572C9" w:rsidRPr="000954E5"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7BF1A133" w14:textId="77777777" w:rsidR="009572C9" w:rsidRPr="000954E5"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7FC20EB2" w14:textId="77777777" w:rsidR="009572C9" w:rsidRPr="000954E5"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52BAB587" w14:textId="77777777" w:rsidR="009572C9" w:rsidRPr="000954E5" w:rsidRDefault="009572C9" w:rsidP="00796E8D">
            <w:pPr>
              <w:pStyle w:val="tablebody"/>
            </w:pPr>
          </w:p>
        </w:tc>
      </w:tr>
      <w:tr w:rsidR="009572C9" w:rsidRPr="000954E5" w14:paraId="5B497FBE" w14:textId="77777777" w:rsidTr="00A0766A">
        <w:tc>
          <w:tcPr>
            <w:tcW w:w="704" w:type="dxa"/>
            <w:tcBorders>
              <w:top w:val="single" w:sz="4" w:space="0" w:color="auto"/>
              <w:left w:val="single" w:sz="4" w:space="0" w:color="auto"/>
              <w:bottom w:val="single" w:sz="4" w:space="0" w:color="auto"/>
            </w:tcBorders>
          </w:tcPr>
          <w:p w14:paraId="3904B283" w14:textId="77777777" w:rsidR="009572C9" w:rsidRPr="000954E5" w:rsidRDefault="009572C9" w:rsidP="00796E8D">
            <w:pPr>
              <w:pStyle w:val="tablebody"/>
            </w:pPr>
            <w:r w:rsidRPr="007B5CAD">
              <w:t>3.8</w:t>
            </w:r>
          </w:p>
        </w:tc>
        <w:tc>
          <w:tcPr>
            <w:tcW w:w="2934" w:type="dxa"/>
            <w:tcBorders>
              <w:top w:val="single" w:sz="4" w:space="0" w:color="auto"/>
              <w:bottom w:val="single" w:sz="4" w:space="0" w:color="auto"/>
            </w:tcBorders>
          </w:tcPr>
          <w:p w14:paraId="04411FBD" w14:textId="77777777" w:rsidR="009572C9" w:rsidRPr="007B5CAD" w:rsidRDefault="009572C9" w:rsidP="00796E8D">
            <w:pPr>
              <w:pStyle w:val="tablebody"/>
            </w:pPr>
            <w:r w:rsidRPr="007B5CAD">
              <w:t>Air travel rationalisation and guidelines to support reduced air travel needs, utilising online meeting platforms where possible.</w:t>
            </w:r>
          </w:p>
          <w:p w14:paraId="516B4876" w14:textId="77777777" w:rsidR="009572C9" w:rsidRPr="007B5CAD" w:rsidRDefault="009572C9" w:rsidP="00796E8D">
            <w:pPr>
              <w:pStyle w:val="tablebody"/>
            </w:pPr>
            <w:r w:rsidRPr="007B5CAD">
              <w:t xml:space="preserve">Where air travel is unavoidable, purchase offsets at the point of ticket purchase to reduce DITRDCA’s travel emissions profile (detailed in section 8.4.4) </w:t>
            </w:r>
          </w:p>
          <w:p w14:paraId="1BC7B68E" w14:textId="77777777" w:rsidR="009572C9" w:rsidRPr="007B5CAD" w:rsidRDefault="009572C9" w:rsidP="00796E8D">
            <w:pPr>
              <w:pStyle w:val="tablebody"/>
            </w:pPr>
            <w:r w:rsidRPr="007B5CAD">
              <w:t>DITRDCA will aim to reduce air travel b 5% year-on-year (domestic only)</w:t>
            </w:r>
          </w:p>
          <w:p w14:paraId="57B31756" w14:textId="77777777" w:rsidR="009572C9" w:rsidRPr="000954E5" w:rsidRDefault="009572C9" w:rsidP="00796E8D">
            <w:pPr>
              <w:pStyle w:val="tablebody"/>
            </w:pPr>
            <w:r w:rsidRPr="007B5CAD">
              <w:lastRenderedPageBreak/>
              <w:t>Estimated emissions reduction: 311t CO2-e over five years</w:t>
            </w:r>
          </w:p>
        </w:tc>
        <w:tc>
          <w:tcPr>
            <w:tcW w:w="1049" w:type="dxa"/>
            <w:tcBorders>
              <w:top w:val="single" w:sz="4" w:space="0" w:color="auto"/>
              <w:bottom w:val="single" w:sz="4" w:space="0" w:color="auto"/>
            </w:tcBorders>
          </w:tcPr>
          <w:p w14:paraId="0C932F76" w14:textId="77777777" w:rsidR="009572C9" w:rsidRDefault="009572C9" w:rsidP="00796E8D">
            <w:pPr>
              <w:pStyle w:val="tablebody"/>
            </w:pPr>
            <w:r w:rsidRPr="007B5CAD">
              <w:lastRenderedPageBreak/>
              <w:t>Impact</w:t>
            </w:r>
          </w:p>
          <w:p w14:paraId="059086F4" w14:textId="77777777" w:rsidR="00796E8D" w:rsidRPr="007B5CAD" w:rsidRDefault="00796E8D" w:rsidP="00796E8D">
            <w:pPr>
              <w:pStyle w:val="tablebody"/>
            </w:pPr>
            <w:r w:rsidRPr="007B5CAD">
              <w:rPr>
                <w:noProof/>
                <w:lang w:eastAsia="en-AU"/>
              </w:rPr>
              <w:drawing>
                <wp:inline distT="0" distB="0" distL="0" distR="0" wp14:anchorId="66595BCD" wp14:editId="0D23A9EF">
                  <wp:extent cx="360029" cy="360000"/>
                  <wp:effectExtent l="0" t="0" r="2540" b="2540"/>
                  <wp:docPr id="897347266" name="Picture 7" descr="Co2 emission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21029" name="Picture 7" descr="Co2 emission - Free nature icons"/>
                          <pic:cNvPicPr>
                            <a:picLocks noChangeAspect="1"/>
                          </pic:cNvPicPr>
                        </pic:nvPicPr>
                        <pic:blipFill>
                          <a:blip r:embed="rId2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29" cy="360000"/>
                          </a:xfrm>
                          <a:prstGeom prst="rect">
                            <a:avLst/>
                          </a:prstGeom>
                          <a:noFill/>
                          <a:ln>
                            <a:noFill/>
                          </a:ln>
                        </pic:spPr>
                      </pic:pic>
                    </a:graphicData>
                  </a:graphic>
                </wp:inline>
              </w:drawing>
            </w:r>
          </w:p>
          <w:p w14:paraId="14960441" w14:textId="77777777" w:rsidR="009572C9" w:rsidRPr="007B5CAD" w:rsidRDefault="009572C9" w:rsidP="00796E8D">
            <w:pPr>
              <w:pStyle w:val="tablebody"/>
            </w:pPr>
          </w:p>
        </w:tc>
        <w:tc>
          <w:tcPr>
            <w:tcW w:w="1435" w:type="dxa"/>
            <w:tcBorders>
              <w:top w:val="single" w:sz="4" w:space="0" w:color="auto"/>
              <w:bottom w:val="single" w:sz="4" w:space="0" w:color="auto"/>
              <w:right w:val="single" w:sz="4" w:space="0" w:color="auto"/>
            </w:tcBorders>
          </w:tcPr>
          <w:p w14:paraId="5A2DDB46" w14:textId="77777777" w:rsidR="009572C9" w:rsidRPr="007B5CAD" w:rsidRDefault="009572C9" w:rsidP="00796E8D">
            <w:pPr>
              <w:pStyle w:val="tablebody"/>
            </w:pPr>
            <w:r w:rsidRPr="007B5CAD">
              <w:t>DITRDCA Travel</w:t>
            </w:r>
          </w:p>
          <w:p w14:paraId="2C41E5F8" w14:textId="77777777" w:rsidR="009572C9" w:rsidRPr="000954E5" w:rsidRDefault="009572C9" w:rsidP="00796E8D">
            <w:pPr>
              <w:pStyle w:val="tablebody"/>
            </w:pPr>
            <w:r w:rsidRPr="007B5CAD">
              <w:t>DITRDCA employees</w:t>
            </w:r>
          </w:p>
        </w:tc>
        <w:tc>
          <w:tcPr>
            <w:tcW w:w="622" w:type="dxa"/>
            <w:tcBorders>
              <w:top w:val="single" w:sz="4" w:space="0" w:color="auto"/>
              <w:left w:val="single" w:sz="4" w:space="0" w:color="auto"/>
              <w:bottom w:val="single" w:sz="4" w:space="0" w:color="auto"/>
              <w:right w:val="single" w:sz="4" w:space="0" w:color="auto"/>
            </w:tcBorders>
          </w:tcPr>
          <w:p w14:paraId="77203741" w14:textId="77777777" w:rsidR="009572C9" w:rsidRPr="000954E5" w:rsidRDefault="003C79B6" w:rsidP="00796E8D">
            <w:pPr>
              <w:pStyle w:val="tablebody"/>
            </w:pPr>
            <w:r w:rsidRPr="007B5CAD">
              <w:rPr>
                <w:noProof/>
                <w:lang w:eastAsia="en-AU"/>
              </w:rPr>
              <mc:AlternateContent>
                <mc:Choice Requires="wps">
                  <w:drawing>
                    <wp:anchor distT="0" distB="0" distL="114300" distR="114300" simplePos="0" relativeHeight="251716608" behindDoc="0" locked="0" layoutInCell="1" allowOverlap="1" wp14:anchorId="2C3ADCDD" wp14:editId="6937D61C">
                      <wp:simplePos x="0" y="0"/>
                      <wp:positionH relativeFrom="column">
                        <wp:posOffset>-60084</wp:posOffset>
                      </wp:positionH>
                      <wp:positionV relativeFrom="paragraph">
                        <wp:posOffset>368913</wp:posOffset>
                      </wp:positionV>
                      <wp:extent cx="2162043" cy="107950"/>
                      <wp:effectExtent l="0" t="19050" r="29210" b="44450"/>
                      <wp:wrapNone/>
                      <wp:docPr id="1231846629" name="Arrow: Righ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2043" cy="107950"/>
                              </a:xfrm>
                              <a:prstGeom prst="rightArrow">
                                <a:avLst/>
                              </a:prstGeom>
                              <a:solidFill>
                                <a:schemeClr val="accent2">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33BFC" id="Arrow: Right 17" o:spid="_x0000_s1026" type="#_x0000_t13" style="position:absolute;margin-left:-4.75pt;margin-top:29.05pt;width:170.25pt;height: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" adj="21061" fillcolor="#005f66 [2405]" strokecolor="white [3212]" strokeweight="1pt"/>
                  </w:pict>
                </mc:Fallback>
              </mc:AlternateContent>
            </w:r>
          </w:p>
        </w:tc>
        <w:tc>
          <w:tcPr>
            <w:tcW w:w="622" w:type="dxa"/>
            <w:tcBorders>
              <w:top w:val="single" w:sz="4" w:space="0" w:color="auto"/>
              <w:left w:val="single" w:sz="4" w:space="0" w:color="auto"/>
              <w:bottom w:val="single" w:sz="4" w:space="0" w:color="auto"/>
              <w:right w:val="single" w:sz="4" w:space="0" w:color="auto"/>
            </w:tcBorders>
          </w:tcPr>
          <w:p w14:paraId="29F4A27D" w14:textId="77777777" w:rsidR="009572C9" w:rsidRPr="000954E5"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290A6237" w14:textId="77777777" w:rsidR="009572C9" w:rsidRPr="000954E5"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0E66926E" w14:textId="77777777" w:rsidR="009572C9" w:rsidRPr="000954E5"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100C2D27" w14:textId="77777777" w:rsidR="009572C9" w:rsidRPr="000954E5"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3E2CE492" w14:textId="77777777" w:rsidR="009572C9" w:rsidRPr="000954E5" w:rsidRDefault="009572C9" w:rsidP="00796E8D">
            <w:pPr>
              <w:pStyle w:val="tablebody"/>
            </w:pPr>
          </w:p>
        </w:tc>
      </w:tr>
      <w:tr w:rsidR="009572C9" w:rsidRPr="000954E5" w14:paraId="272B3B85" w14:textId="77777777" w:rsidTr="00A0766A">
        <w:tc>
          <w:tcPr>
            <w:tcW w:w="704" w:type="dxa"/>
            <w:tcBorders>
              <w:top w:val="single" w:sz="4" w:space="0" w:color="auto"/>
              <w:left w:val="single" w:sz="4" w:space="0" w:color="auto"/>
              <w:bottom w:val="single" w:sz="4" w:space="0" w:color="auto"/>
            </w:tcBorders>
          </w:tcPr>
          <w:p w14:paraId="2DB67989" w14:textId="77777777" w:rsidR="009572C9" w:rsidRPr="000954E5" w:rsidRDefault="009572C9" w:rsidP="00796E8D">
            <w:pPr>
              <w:pStyle w:val="tablebody"/>
            </w:pPr>
            <w:r w:rsidRPr="007B5CAD">
              <w:t>3.9</w:t>
            </w:r>
          </w:p>
        </w:tc>
        <w:tc>
          <w:tcPr>
            <w:tcW w:w="2934" w:type="dxa"/>
            <w:tcBorders>
              <w:top w:val="single" w:sz="4" w:space="0" w:color="auto"/>
              <w:bottom w:val="single" w:sz="4" w:space="0" w:color="auto"/>
            </w:tcBorders>
          </w:tcPr>
          <w:p w14:paraId="4C614A9F" w14:textId="77777777" w:rsidR="009572C9" w:rsidRPr="007B5CAD" w:rsidRDefault="009572C9" w:rsidP="00796E8D">
            <w:pPr>
              <w:pStyle w:val="tablebody"/>
            </w:pPr>
            <w:r w:rsidRPr="007B5CAD">
              <w:t>Accommodation rationalisation will naturally form a part of the air travel rationalisation with the same 5% year-on-year reduction applied.</w:t>
            </w:r>
          </w:p>
          <w:p w14:paraId="4B788509" w14:textId="77777777" w:rsidR="009572C9" w:rsidRPr="007B5CAD" w:rsidRDefault="009572C9" w:rsidP="00796E8D">
            <w:pPr>
              <w:pStyle w:val="tablebody"/>
            </w:pPr>
            <w:r w:rsidRPr="007B5CAD">
              <w:t>Accommodation should be selected based on the Government booking systems NABERS Energy advice for accommodation, with the highest star rating applied where practical.</w:t>
            </w:r>
          </w:p>
          <w:p w14:paraId="69948ADA" w14:textId="77777777" w:rsidR="009572C9" w:rsidRPr="000954E5" w:rsidRDefault="009572C9" w:rsidP="00796E8D">
            <w:pPr>
              <w:pStyle w:val="tablebody"/>
            </w:pPr>
            <w:r w:rsidRPr="007B5CAD">
              <w:t xml:space="preserve">Estimated emissions reduction: </w:t>
            </w:r>
            <w:r w:rsidR="00A0766A">
              <w:br/>
            </w:r>
            <w:r w:rsidRPr="007B5CAD">
              <w:t>38t CO2-e over five years</w:t>
            </w:r>
          </w:p>
        </w:tc>
        <w:tc>
          <w:tcPr>
            <w:tcW w:w="1049" w:type="dxa"/>
            <w:tcBorders>
              <w:top w:val="single" w:sz="4" w:space="0" w:color="auto"/>
              <w:bottom w:val="single" w:sz="4" w:space="0" w:color="auto"/>
            </w:tcBorders>
          </w:tcPr>
          <w:p w14:paraId="029FAC35" w14:textId="77777777" w:rsidR="009572C9" w:rsidRDefault="009572C9" w:rsidP="00796E8D">
            <w:pPr>
              <w:pStyle w:val="tablebody"/>
            </w:pPr>
            <w:r w:rsidRPr="007B5CAD">
              <w:t>Impact</w:t>
            </w:r>
          </w:p>
          <w:p w14:paraId="429E2D05" w14:textId="77777777" w:rsidR="00796E8D" w:rsidRPr="007B5CAD" w:rsidRDefault="00796E8D" w:rsidP="00796E8D">
            <w:pPr>
              <w:pStyle w:val="tablebody"/>
            </w:pPr>
            <w:r w:rsidRPr="007B5CAD">
              <w:rPr>
                <w:noProof/>
                <w:lang w:eastAsia="en-AU"/>
              </w:rPr>
              <w:drawing>
                <wp:inline distT="0" distB="0" distL="0" distR="0" wp14:anchorId="1E1DE97C" wp14:editId="7C92F071">
                  <wp:extent cx="360029" cy="360000"/>
                  <wp:effectExtent l="0" t="0" r="2540" b="2540"/>
                  <wp:docPr id="102026583" name="Picture 7" descr="Co2 emission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21029" name="Picture 7" descr="Co2 emission - Free nature icons"/>
                          <pic:cNvPicPr>
                            <a:picLocks noChangeAspect="1"/>
                          </pic:cNvPicPr>
                        </pic:nvPicPr>
                        <pic:blipFill>
                          <a:blip r:embed="rId2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29" cy="360000"/>
                          </a:xfrm>
                          <a:prstGeom prst="rect">
                            <a:avLst/>
                          </a:prstGeom>
                          <a:noFill/>
                          <a:ln>
                            <a:noFill/>
                          </a:ln>
                        </pic:spPr>
                      </pic:pic>
                    </a:graphicData>
                  </a:graphic>
                </wp:inline>
              </w:drawing>
            </w:r>
          </w:p>
          <w:p w14:paraId="4931E266" w14:textId="77777777" w:rsidR="009572C9" w:rsidRPr="007B5CAD" w:rsidRDefault="009572C9" w:rsidP="00796E8D">
            <w:pPr>
              <w:pStyle w:val="tablebody"/>
            </w:pPr>
          </w:p>
        </w:tc>
        <w:tc>
          <w:tcPr>
            <w:tcW w:w="1435" w:type="dxa"/>
            <w:tcBorders>
              <w:top w:val="single" w:sz="4" w:space="0" w:color="auto"/>
              <w:bottom w:val="single" w:sz="4" w:space="0" w:color="auto"/>
              <w:right w:val="single" w:sz="4" w:space="0" w:color="auto"/>
            </w:tcBorders>
          </w:tcPr>
          <w:p w14:paraId="19C73BC6" w14:textId="77777777" w:rsidR="009572C9" w:rsidRPr="007B5CAD" w:rsidRDefault="009572C9" w:rsidP="00796E8D">
            <w:pPr>
              <w:pStyle w:val="tablebody"/>
            </w:pPr>
            <w:r w:rsidRPr="007B5CAD">
              <w:t>DITRDCA Travel</w:t>
            </w:r>
          </w:p>
          <w:p w14:paraId="0B4CD0CF" w14:textId="77777777" w:rsidR="009572C9" w:rsidRPr="000954E5" w:rsidRDefault="009572C9" w:rsidP="00796E8D">
            <w:pPr>
              <w:pStyle w:val="tablebody"/>
            </w:pPr>
            <w:r w:rsidRPr="007B5CAD">
              <w:t>DITRDCA employees</w:t>
            </w:r>
          </w:p>
        </w:tc>
        <w:tc>
          <w:tcPr>
            <w:tcW w:w="622" w:type="dxa"/>
            <w:tcBorders>
              <w:top w:val="single" w:sz="4" w:space="0" w:color="auto"/>
              <w:left w:val="single" w:sz="4" w:space="0" w:color="auto"/>
              <w:bottom w:val="single" w:sz="4" w:space="0" w:color="auto"/>
              <w:right w:val="single" w:sz="4" w:space="0" w:color="auto"/>
            </w:tcBorders>
          </w:tcPr>
          <w:p w14:paraId="1CF33951" w14:textId="77777777" w:rsidR="009572C9" w:rsidRPr="000954E5"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39EAA108" w14:textId="77777777" w:rsidR="009572C9" w:rsidRPr="000954E5" w:rsidRDefault="003C79B6" w:rsidP="00796E8D">
            <w:pPr>
              <w:pStyle w:val="tablebody"/>
            </w:pPr>
            <w:r w:rsidRPr="007B5CAD">
              <w:rPr>
                <w:noProof/>
                <w:lang w:eastAsia="en-AU"/>
              </w:rPr>
              <mc:AlternateContent>
                <mc:Choice Requires="wps">
                  <w:drawing>
                    <wp:anchor distT="0" distB="0" distL="114300" distR="114300" simplePos="0" relativeHeight="251720704" behindDoc="0" locked="0" layoutInCell="1" allowOverlap="1" wp14:anchorId="2C1F1A4F" wp14:editId="40411AE5">
                      <wp:simplePos x="0" y="0"/>
                      <wp:positionH relativeFrom="column">
                        <wp:posOffset>-44067</wp:posOffset>
                      </wp:positionH>
                      <wp:positionV relativeFrom="paragraph">
                        <wp:posOffset>1891198</wp:posOffset>
                      </wp:positionV>
                      <wp:extent cx="1754613" cy="107950"/>
                      <wp:effectExtent l="0" t="19050" r="36195" b="44450"/>
                      <wp:wrapNone/>
                      <wp:docPr id="1298602091" name="Arrow: Righ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54613" cy="107950"/>
                              </a:xfrm>
                              <a:prstGeom prst="rightArrow">
                                <a:avLst/>
                              </a:prstGeom>
                              <a:solidFill>
                                <a:schemeClr val="accent2">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159C7" id="Arrow: Right 17" o:spid="_x0000_s1026" type="#_x0000_t13" style="position:absolute;margin-left:-3.45pt;margin-top:148.9pt;width:138.15pt;height: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" adj="20936" fillcolor="#005f66 [2405]" strokecolor="white [3212]" strokeweight="1pt"/>
                  </w:pict>
                </mc:Fallback>
              </mc:AlternateContent>
            </w:r>
            <w:r w:rsidRPr="007B5CAD">
              <w:rPr>
                <w:noProof/>
                <w:lang w:eastAsia="en-AU"/>
              </w:rPr>
              <mc:AlternateContent>
                <mc:Choice Requires="wps">
                  <w:drawing>
                    <wp:anchor distT="0" distB="0" distL="114300" distR="114300" simplePos="0" relativeHeight="251718656" behindDoc="0" locked="0" layoutInCell="1" allowOverlap="1" wp14:anchorId="1CB1A700" wp14:editId="66605C60">
                      <wp:simplePos x="0" y="0"/>
                      <wp:positionH relativeFrom="column">
                        <wp:posOffset>-44067</wp:posOffset>
                      </wp:positionH>
                      <wp:positionV relativeFrom="paragraph">
                        <wp:posOffset>443685</wp:posOffset>
                      </wp:positionV>
                      <wp:extent cx="1768415" cy="107950"/>
                      <wp:effectExtent l="0" t="19050" r="41910" b="44450"/>
                      <wp:wrapNone/>
                      <wp:docPr id="1289852432" name="Arrow: Right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8415" cy="107950"/>
                              </a:xfrm>
                              <a:prstGeom prst="rightArrow">
                                <a:avLst/>
                              </a:prstGeom>
                              <a:solidFill>
                                <a:schemeClr val="accent2">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7DB37" id="Arrow: Right 17" o:spid="_x0000_s1026" type="#_x0000_t13" style="position:absolute;margin-left:-3.45pt;margin-top:34.95pt;width:139.25pt;height: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" adj="20941" fillcolor="#005f66 [2405]" strokecolor="white [3212]" strokeweight="1pt"/>
                  </w:pict>
                </mc:Fallback>
              </mc:AlternateContent>
            </w:r>
          </w:p>
        </w:tc>
        <w:tc>
          <w:tcPr>
            <w:tcW w:w="622" w:type="dxa"/>
            <w:tcBorders>
              <w:top w:val="single" w:sz="4" w:space="0" w:color="auto"/>
              <w:left w:val="single" w:sz="4" w:space="0" w:color="auto"/>
              <w:bottom w:val="single" w:sz="4" w:space="0" w:color="auto"/>
              <w:right w:val="single" w:sz="4" w:space="0" w:color="auto"/>
            </w:tcBorders>
          </w:tcPr>
          <w:p w14:paraId="79308A1E" w14:textId="77777777" w:rsidR="009572C9" w:rsidRPr="000954E5"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562F9569" w14:textId="77777777" w:rsidR="009572C9" w:rsidRPr="000954E5"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7A83C85D" w14:textId="77777777" w:rsidR="009572C9" w:rsidRPr="000954E5"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2CAA9537" w14:textId="77777777" w:rsidR="009572C9" w:rsidRPr="000954E5" w:rsidRDefault="009572C9" w:rsidP="00796E8D">
            <w:pPr>
              <w:pStyle w:val="tablebody"/>
            </w:pPr>
          </w:p>
        </w:tc>
      </w:tr>
      <w:tr w:rsidR="009572C9" w:rsidRPr="000954E5" w14:paraId="2161953C" w14:textId="77777777" w:rsidTr="00A0766A">
        <w:tc>
          <w:tcPr>
            <w:tcW w:w="704" w:type="dxa"/>
            <w:tcBorders>
              <w:top w:val="single" w:sz="4" w:space="0" w:color="auto"/>
              <w:left w:val="single" w:sz="4" w:space="0" w:color="auto"/>
              <w:bottom w:val="single" w:sz="4" w:space="0" w:color="auto"/>
            </w:tcBorders>
          </w:tcPr>
          <w:p w14:paraId="40971D4E" w14:textId="77777777" w:rsidR="009572C9" w:rsidRPr="007B5CAD" w:rsidRDefault="009572C9" w:rsidP="00796E8D">
            <w:pPr>
              <w:pStyle w:val="tablebody"/>
            </w:pPr>
            <w:r w:rsidRPr="007B5CAD">
              <w:t>3.10</w:t>
            </w:r>
          </w:p>
        </w:tc>
        <w:tc>
          <w:tcPr>
            <w:tcW w:w="2934" w:type="dxa"/>
            <w:tcBorders>
              <w:top w:val="single" w:sz="4" w:space="0" w:color="auto"/>
              <w:bottom w:val="single" w:sz="4" w:space="0" w:color="auto"/>
            </w:tcBorders>
          </w:tcPr>
          <w:p w14:paraId="004C17D3" w14:textId="77777777" w:rsidR="009572C9" w:rsidRPr="007B5CAD" w:rsidRDefault="009572C9" w:rsidP="00796E8D">
            <w:pPr>
              <w:pStyle w:val="tablebody"/>
            </w:pPr>
            <w:r w:rsidRPr="007B5CAD">
              <w:t>Hire car and taxi rationalisation will naturally form a part of the air travel rationalisation with the same 5% year-on-year reduction applied.</w:t>
            </w:r>
          </w:p>
          <w:p w14:paraId="023AAF01" w14:textId="77777777" w:rsidR="009572C9" w:rsidRPr="007B5CAD" w:rsidRDefault="009572C9" w:rsidP="00796E8D">
            <w:pPr>
              <w:pStyle w:val="tablebody"/>
            </w:pPr>
            <w:r w:rsidRPr="007B5CAD">
              <w:t>Where applicable, electric and low emissions options should be elected.</w:t>
            </w:r>
          </w:p>
          <w:p w14:paraId="2058796E" w14:textId="77777777" w:rsidR="009572C9" w:rsidRPr="007B5CAD" w:rsidRDefault="009572C9" w:rsidP="00796E8D">
            <w:pPr>
              <w:pStyle w:val="tablebody"/>
            </w:pPr>
            <w:r w:rsidRPr="007B5CAD">
              <w:t xml:space="preserve">Estimated emissions reduction: </w:t>
            </w:r>
            <w:r w:rsidR="00A0766A">
              <w:br/>
            </w:r>
            <w:r w:rsidRPr="007B5CAD">
              <w:t>14t CO2</w:t>
            </w:r>
            <w:r w:rsidR="003C79B6">
              <w:t>-</w:t>
            </w:r>
            <w:r w:rsidRPr="00A0766A">
              <w:t>e</w:t>
            </w:r>
            <w:r w:rsidRPr="007B5CAD">
              <w:t xml:space="preserve"> over five years</w:t>
            </w:r>
          </w:p>
        </w:tc>
        <w:tc>
          <w:tcPr>
            <w:tcW w:w="1049" w:type="dxa"/>
            <w:tcBorders>
              <w:top w:val="single" w:sz="4" w:space="0" w:color="auto"/>
              <w:bottom w:val="single" w:sz="4" w:space="0" w:color="auto"/>
            </w:tcBorders>
          </w:tcPr>
          <w:p w14:paraId="7D373E6C" w14:textId="77777777" w:rsidR="009572C9" w:rsidRDefault="009572C9" w:rsidP="00796E8D">
            <w:pPr>
              <w:pStyle w:val="tablebody"/>
            </w:pPr>
            <w:r w:rsidRPr="007B5CAD">
              <w:t>Impact</w:t>
            </w:r>
          </w:p>
          <w:p w14:paraId="4B62AE81" w14:textId="77777777" w:rsidR="00796E8D" w:rsidRPr="007B5CAD" w:rsidRDefault="00796E8D" w:rsidP="00796E8D">
            <w:pPr>
              <w:pStyle w:val="tablebody"/>
            </w:pPr>
            <w:r w:rsidRPr="007B5CAD">
              <w:rPr>
                <w:noProof/>
                <w:lang w:eastAsia="en-AU"/>
              </w:rPr>
              <w:drawing>
                <wp:inline distT="0" distB="0" distL="0" distR="0" wp14:anchorId="19C4C39E" wp14:editId="2C9137BA">
                  <wp:extent cx="360029" cy="360000"/>
                  <wp:effectExtent l="0" t="0" r="2540" b="2540"/>
                  <wp:docPr id="761416849" name="Picture 7" descr="Co2 emission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21029" name="Picture 7" descr="Co2 emission - Free nature icons"/>
                          <pic:cNvPicPr>
                            <a:picLocks noChangeAspect="1"/>
                          </pic:cNvPicPr>
                        </pic:nvPicPr>
                        <pic:blipFill>
                          <a:blip r:embed="rId2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29" cy="360000"/>
                          </a:xfrm>
                          <a:prstGeom prst="rect">
                            <a:avLst/>
                          </a:prstGeom>
                          <a:noFill/>
                          <a:ln>
                            <a:noFill/>
                          </a:ln>
                        </pic:spPr>
                      </pic:pic>
                    </a:graphicData>
                  </a:graphic>
                </wp:inline>
              </w:drawing>
            </w:r>
          </w:p>
          <w:p w14:paraId="23CD7770" w14:textId="77777777" w:rsidR="009572C9" w:rsidRPr="007B5CAD" w:rsidRDefault="009572C9" w:rsidP="00796E8D">
            <w:pPr>
              <w:pStyle w:val="tablebody"/>
            </w:pPr>
          </w:p>
        </w:tc>
        <w:tc>
          <w:tcPr>
            <w:tcW w:w="1435" w:type="dxa"/>
            <w:tcBorders>
              <w:top w:val="single" w:sz="4" w:space="0" w:color="auto"/>
              <w:bottom w:val="single" w:sz="4" w:space="0" w:color="auto"/>
              <w:right w:val="single" w:sz="4" w:space="0" w:color="auto"/>
            </w:tcBorders>
          </w:tcPr>
          <w:p w14:paraId="1C6BBEBC" w14:textId="77777777" w:rsidR="009572C9" w:rsidRPr="007B5CAD" w:rsidRDefault="009572C9" w:rsidP="00796E8D">
            <w:pPr>
              <w:pStyle w:val="tablebody"/>
            </w:pPr>
            <w:r w:rsidRPr="007B5CAD">
              <w:t>DITRDCA Travel</w:t>
            </w:r>
          </w:p>
          <w:p w14:paraId="6C80EADE" w14:textId="77777777" w:rsidR="009572C9" w:rsidRPr="007B5CAD" w:rsidRDefault="009572C9" w:rsidP="00796E8D">
            <w:pPr>
              <w:pStyle w:val="tablebody"/>
            </w:pPr>
            <w:r w:rsidRPr="007B5CAD">
              <w:t>DITRDCA employees</w:t>
            </w:r>
          </w:p>
        </w:tc>
        <w:tc>
          <w:tcPr>
            <w:tcW w:w="622" w:type="dxa"/>
            <w:tcBorders>
              <w:top w:val="single" w:sz="4" w:space="0" w:color="auto"/>
              <w:left w:val="single" w:sz="4" w:space="0" w:color="auto"/>
              <w:bottom w:val="single" w:sz="4" w:space="0" w:color="auto"/>
              <w:right w:val="single" w:sz="4" w:space="0" w:color="auto"/>
            </w:tcBorders>
          </w:tcPr>
          <w:p w14:paraId="28BF25CF" w14:textId="77777777" w:rsidR="009572C9" w:rsidRPr="000954E5"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481A440D" w14:textId="77777777" w:rsidR="009572C9" w:rsidRPr="007B5CAD"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32B175FF" w14:textId="77777777" w:rsidR="009572C9" w:rsidRPr="000954E5"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5D089838" w14:textId="77777777" w:rsidR="009572C9" w:rsidRPr="000954E5"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2DC47B5B" w14:textId="77777777" w:rsidR="009572C9" w:rsidRPr="000954E5" w:rsidRDefault="009572C9" w:rsidP="00796E8D">
            <w:pPr>
              <w:pStyle w:val="tablebody"/>
            </w:pPr>
          </w:p>
        </w:tc>
        <w:tc>
          <w:tcPr>
            <w:tcW w:w="622" w:type="dxa"/>
            <w:tcBorders>
              <w:top w:val="single" w:sz="4" w:space="0" w:color="auto"/>
              <w:left w:val="single" w:sz="4" w:space="0" w:color="auto"/>
              <w:bottom w:val="single" w:sz="4" w:space="0" w:color="auto"/>
              <w:right w:val="single" w:sz="4" w:space="0" w:color="auto"/>
            </w:tcBorders>
          </w:tcPr>
          <w:p w14:paraId="65BD11D2" w14:textId="77777777" w:rsidR="009572C9" w:rsidRPr="007B5CAD" w:rsidRDefault="009572C9" w:rsidP="00796E8D">
            <w:pPr>
              <w:pStyle w:val="tablebody"/>
            </w:pPr>
          </w:p>
        </w:tc>
      </w:tr>
    </w:tbl>
    <w:p w14:paraId="37A6E083" w14:textId="77777777" w:rsidR="009572C9" w:rsidRDefault="009572C9" w:rsidP="009572C9"/>
    <w:p w14:paraId="17FFC088" w14:textId="77777777" w:rsidR="009572C9" w:rsidRDefault="009572C9">
      <w:pPr>
        <w:suppressAutoHyphens w:val="0"/>
      </w:pPr>
      <w:r>
        <w:br w:type="page"/>
      </w:r>
    </w:p>
    <w:p w14:paraId="4989EB0F" w14:textId="77777777" w:rsidR="00E34865" w:rsidRPr="00E34865" w:rsidRDefault="00E34865" w:rsidP="00E34865">
      <w:pPr>
        <w:pStyle w:val="Heading2"/>
      </w:pPr>
      <w:bookmarkStart w:id="19" w:name="_Toc179555248"/>
      <w:r w:rsidRPr="00E34865">
        <w:lastRenderedPageBreak/>
        <w:t>Involved participants</w:t>
      </w:r>
      <w:bookmarkEnd w:id="19"/>
    </w:p>
    <w:p w14:paraId="4B0B8D7E" w14:textId="77777777" w:rsidR="00E34865" w:rsidRPr="00E34865" w:rsidRDefault="00E34865" w:rsidP="00E34865">
      <w:pPr>
        <w:pStyle w:val="BodyText1"/>
        <w:rPr>
          <w:rFonts w:ascii="Calibri" w:hAnsi="Calibri" w:cs="Calibri"/>
        </w:rPr>
      </w:pPr>
      <w:r w:rsidRPr="00E34865">
        <w:rPr>
          <w:rFonts w:ascii="Calibri" w:hAnsi="Calibri" w:cs="Calibri"/>
        </w:rPr>
        <w:t>The following areas of DITRDCA have been involved in the development of this plan:</w:t>
      </w:r>
    </w:p>
    <w:tbl>
      <w:tblPr>
        <w:tblStyle w:val="DefaultTable1"/>
        <w:tblW w:w="0" w:type="auto"/>
        <w:tblLook w:val="04A0" w:firstRow="1" w:lastRow="0" w:firstColumn="1" w:lastColumn="0" w:noHBand="0" w:noVBand="1"/>
      </w:tblPr>
      <w:tblGrid>
        <w:gridCol w:w="4927"/>
        <w:gridCol w:w="4927"/>
      </w:tblGrid>
      <w:tr w:rsidR="00E34865" w:rsidRPr="00E34865" w14:paraId="05BB0E6F" w14:textId="77777777" w:rsidTr="00A93A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shd w:val="clear" w:color="auto" w:fill="008089" w:themeFill="accent2"/>
          </w:tcPr>
          <w:p w14:paraId="153FFBF5" w14:textId="77777777" w:rsidR="00E34865" w:rsidRPr="00A93A6C" w:rsidRDefault="00E34865" w:rsidP="00447300">
            <w:pPr>
              <w:pStyle w:val="BodyText1"/>
              <w:rPr>
                <w:rFonts w:ascii="Calibri" w:hAnsi="Calibri" w:cs="Calibri"/>
                <w:color w:val="FFFFFF" w:themeColor="background1"/>
              </w:rPr>
            </w:pPr>
            <w:r w:rsidRPr="00A93A6C">
              <w:rPr>
                <w:rFonts w:ascii="Calibri" w:hAnsi="Calibri" w:cs="Calibri"/>
                <w:color w:val="FFFFFF" w:themeColor="background1"/>
              </w:rPr>
              <w:t>Division</w:t>
            </w:r>
          </w:p>
        </w:tc>
        <w:tc>
          <w:tcPr>
            <w:tcW w:w="4927" w:type="dxa"/>
            <w:shd w:val="clear" w:color="auto" w:fill="008089" w:themeFill="accent2"/>
          </w:tcPr>
          <w:p w14:paraId="52B1B008" w14:textId="77777777" w:rsidR="00E34865" w:rsidRPr="00A93A6C" w:rsidRDefault="00E34865" w:rsidP="00447300">
            <w:pPr>
              <w:pStyle w:val="BodyText1"/>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A93A6C">
              <w:rPr>
                <w:rFonts w:ascii="Calibri" w:hAnsi="Calibri" w:cs="Calibri"/>
                <w:color w:val="FFFFFF" w:themeColor="background1"/>
              </w:rPr>
              <w:t>Branch</w:t>
            </w:r>
          </w:p>
        </w:tc>
      </w:tr>
      <w:tr w:rsidR="00E34865" w:rsidRPr="00E34865" w14:paraId="58105342" w14:textId="77777777" w:rsidTr="00E34865">
        <w:tc>
          <w:tcPr>
            <w:cnfStyle w:val="001000000000" w:firstRow="0" w:lastRow="0" w:firstColumn="1" w:lastColumn="0" w:oddVBand="0" w:evenVBand="0" w:oddHBand="0" w:evenHBand="0" w:firstRowFirstColumn="0" w:firstRowLastColumn="0" w:lastRowFirstColumn="0" w:lastRowLastColumn="0"/>
            <w:tcW w:w="4927" w:type="dxa"/>
          </w:tcPr>
          <w:p w14:paraId="74255E89" w14:textId="77777777" w:rsidR="00E34865" w:rsidRPr="00E34865" w:rsidRDefault="00E34865" w:rsidP="00447300">
            <w:pPr>
              <w:pStyle w:val="BodyText1"/>
              <w:rPr>
                <w:rFonts w:ascii="Calibri" w:hAnsi="Calibri" w:cs="Calibri"/>
              </w:rPr>
            </w:pPr>
            <w:r w:rsidRPr="00E34865">
              <w:rPr>
                <w:rFonts w:ascii="Calibri" w:hAnsi="Calibri" w:cs="Calibri"/>
              </w:rPr>
              <w:t>People Culture Change Division</w:t>
            </w:r>
          </w:p>
        </w:tc>
        <w:tc>
          <w:tcPr>
            <w:tcW w:w="4927" w:type="dxa"/>
          </w:tcPr>
          <w:p w14:paraId="58A8A009" w14:textId="77777777" w:rsidR="00E34865" w:rsidRPr="00E34865" w:rsidRDefault="00E34865" w:rsidP="00447300">
            <w:pPr>
              <w:pStyle w:val="BodyText1"/>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34865">
              <w:rPr>
                <w:rFonts w:ascii="Calibri" w:hAnsi="Calibri" w:cs="Calibri"/>
              </w:rPr>
              <w:t>Integrated Services Branch</w:t>
            </w:r>
          </w:p>
        </w:tc>
      </w:tr>
      <w:tr w:rsidR="00E34865" w:rsidRPr="00E34865" w14:paraId="26195B8E" w14:textId="77777777" w:rsidTr="00E34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0556EA97" w14:textId="77777777" w:rsidR="00E34865" w:rsidRPr="00E34865" w:rsidRDefault="00E34865" w:rsidP="00447300">
            <w:pPr>
              <w:pStyle w:val="BodyText1"/>
              <w:rPr>
                <w:rFonts w:ascii="Calibri" w:hAnsi="Calibri" w:cs="Calibri"/>
              </w:rPr>
            </w:pPr>
            <w:r w:rsidRPr="00E34865">
              <w:rPr>
                <w:rFonts w:ascii="Calibri" w:hAnsi="Calibri" w:cs="Calibri"/>
              </w:rPr>
              <w:t>Finance, Budget and Governance Division</w:t>
            </w:r>
          </w:p>
        </w:tc>
        <w:tc>
          <w:tcPr>
            <w:tcW w:w="4927" w:type="dxa"/>
          </w:tcPr>
          <w:p w14:paraId="72724DA3" w14:textId="77777777" w:rsidR="00E34865" w:rsidRPr="00E34865" w:rsidRDefault="00E34865" w:rsidP="00447300">
            <w:pPr>
              <w:pStyle w:val="BodyText1"/>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E34865">
              <w:rPr>
                <w:rFonts w:ascii="Calibri" w:hAnsi="Calibri" w:cs="Calibri"/>
              </w:rPr>
              <w:t>Financial Management Branch</w:t>
            </w:r>
          </w:p>
        </w:tc>
      </w:tr>
      <w:tr w:rsidR="00E34865" w:rsidRPr="00E34865" w14:paraId="59343A12" w14:textId="77777777" w:rsidTr="00E34865">
        <w:tc>
          <w:tcPr>
            <w:cnfStyle w:val="001000000000" w:firstRow="0" w:lastRow="0" w:firstColumn="1" w:lastColumn="0" w:oddVBand="0" w:evenVBand="0" w:oddHBand="0" w:evenHBand="0" w:firstRowFirstColumn="0" w:firstRowLastColumn="0" w:lastRowFirstColumn="0" w:lastRowLastColumn="0"/>
            <w:tcW w:w="4927" w:type="dxa"/>
          </w:tcPr>
          <w:p w14:paraId="35DA1B72" w14:textId="77777777" w:rsidR="00E34865" w:rsidRPr="00E34865" w:rsidRDefault="00E34865" w:rsidP="00447300">
            <w:pPr>
              <w:pStyle w:val="BodyText1"/>
              <w:rPr>
                <w:rFonts w:ascii="Calibri" w:hAnsi="Calibri" w:cs="Calibri"/>
              </w:rPr>
            </w:pPr>
            <w:r w:rsidRPr="00E34865">
              <w:rPr>
                <w:rFonts w:ascii="Calibri" w:hAnsi="Calibri" w:cs="Calibri"/>
              </w:rPr>
              <w:t>Data, Research, Strategy and Net Zero</w:t>
            </w:r>
          </w:p>
        </w:tc>
        <w:tc>
          <w:tcPr>
            <w:tcW w:w="4927" w:type="dxa"/>
          </w:tcPr>
          <w:p w14:paraId="0B5BBB7C" w14:textId="77777777" w:rsidR="00E34865" w:rsidRPr="00E34865" w:rsidRDefault="00E34865" w:rsidP="00447300">
            <w:pPr>
              <w:pStyle w:val="BodyText1"/>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34865">
              <w:rPr>
                <w:rFonts w:ascii="Calibri" w:hAnsi="Calibri" w:cs="Calibri"/>
              </w:rPr>
              <w:t>Net Zero Unit</w:t>
            </w:r>
          </w:p>
        </w:tc>
      </w:tr>
      <w:tr w:rsidR="00E34865" w:rsidRPr="00E34865" w14:paraId="5B27A81C" w14:textId="77777777" w:rsidTr="00E348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14:paraId="43A49CF4" w14:textId="77777777" w:rsidR="00E34865" w:rsidRPr="00E34865" w:rsidRDefault="00E34865" w:rsidP="00447300">
            <w:pPr>
              <w:pStyle w:val="BodyText1"/>
              <w:rPr>
                <w:rFonts w:ascii="Calibri" w:hAnsi="Calibri" w:cs="Calibri"/>
              </w:rPr>
            </w:pPr>
            <w:r w:rsidRPr="00E34865">
              <w:rPr>
                <w:rFonts w:ascii="Calibri" w:hAnsi="Calibri" w:cs="Calibri"/>
              </w:rPr>
              <w:t>Information Technology</w:t>
            </w:r>
          </w:p>
        </w:tc>
        <w:tc>
          <w:tcPr>
            <w:tcW w:w="4927" w:type="dxa"/>
          </w:tcPr>
          <w:p w14:paraId="1D26235F" w14:textId="77777777" w:rsidR="00E34865" w:rsidRPr="00E34865" w:rsidRDefault="00E34865" w:rsidP="00447300">
            <w:pPr>
              <w:pStyle w:val="BodyText1"/>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E34865">
              <w:rPr>
                <w:rFonts w:ascii="Calibri" w:hAnsi="Calibri" w:cs="Calibri"/>
              </w:rPr>
              <w:t>Strategy, Architecture &amp; Cyber Security</w:t>
            </w:r>
          </w:p>
        </w:tc>
      </w:tr>
      <w:tr w:rsidR="00E34865" w:rsidRPr="00E34865" w14:paraId="4868D995" w14:textId="77777777" w:rsidTr="00E34865">
        <w:tc>
          <w:tcPr>
            <w:cnfStyle w:val="001000000000" w:firstRow="0" w:lastRow="0" w:firstColumn="1" w:lastColumn="0" w:oddVBand="0" w:evenVBand="0" w:oddHBand="0" w:evenHBand="0" w:firstRowFirstColumn="0" w:firstRowLastColumn="0" w:lastRowFirstColumn="0" w:lastRowLastColumn="0"/>
            <w:tcW w:w="4927" w:type="dxa"/>
          </w:tcPr>
          <w:p w14:paraId="1B6927A5" w14:textId="77777777" w:rsidR="00E34865" w:rsidRPr="00E34865" w:rsidRDefault="00E34865" w:rsidP="00447300">
            <w:pPr>
              <w:pStyle w:val="BodyText1"/>
              <w:rPr>
                <w:rFonts w:ascii="Calibri" w:hAnsi="Calibri" w:cs="Calibri"/>
              </w:rPr>
            </w:pPr>
            <w:r w:rsidRPr="00E34865">
              <w:rPr>
                <w:rFonts w:ascii="Calibri" w:hAnsi="Calibri" w:cs="Calibri"/>
              </w:rPr>
              <w:t>Regions, Cities and Territories</w:t>
            </w:r>
          </w:p>
        </w:tc>
        <w:tc>
          <w:tcPr>
            <w:tcW w:w="4927" w:type="dxa"/>
          </w:tcPr>
          <w:p w14:paraId="2C22A6E1" w14:textId="77777777" w:rsidR="00E34865" w:rsidRPr="00E34865" w:rsidRDefault="00E34865" w:rsidP="00447300">
            <w:pPr>
              <w:pStyle w:val="BodyText1"/>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34865">
              <w:rPr>
                <w:rFonts w:ascii="Calibri" w:hAnsi="Calibri" w:cs="Calibri"/>
              </w:rPr>
              <w:t>Executive</w:t>
            </w:r>
          </w:p>
        </w:tc>
      </w:tr>
    </w:tbl>
    <w:p w14:paraId="79700CC8" w14:textId="77777777" w:rsidR="00E34865" w:rsidRPr="00E34865" w:rsidRDefault="00E34865" w:rsidP="00E34865">
      <w:pPr>
        <w:pStyle w:val="BodyText1"/>
        <w:rPr>
          <w:rFonts w:ascii="Calibri" w:hAnsi="Calibri" w:cs="Calibri"/>
        </w:rPr>
      </w:pPr>
    </w:p>
    <w:sectPr w:rsidR="00E34865" w:rsidRPr="00E34865" w:rsidSect="00E34865">
      <w:headerReference w:type="default" r:id="rId25"/>
      <w:headerReference w:type="first" r:id="rId26"/>
      <w:pgSz w:w="11906" w:h="16838" w:code="9"/>
      <w:pgMar w:top="1021" w:right="1021" w:bottom="1021" w:left="1021" w:header="34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B96F56" w14:textId="77777777" w:rsidR="00B631F1" w:rsidRDefault="00B631F1" w:rsidP="008456D5">
      <w:pPr>
        <w:spacing w:before="0" w:after="0"/>
      </w:pPr>
      <w:r>
        <w:separator/>
      </w:r>
    </w:p>
  </w:endnote>
  <w:endnote w:type="continuationSeparator" w:id="0">
    <w:p w14:paraId="61AA0254" w14:textId="77777777" w:rsidR="00B631F1" w:rsidRDefault="00B631F1"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45 Light">
    <w:altName w:val="Calibri"/>
    <w:charset w:val="00"/>
    <w:family w:val="auto"/>
    <w:pitch w:val="variable"/>
    <w:sig w:usb0="8000002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0AD16" w14:textId="5FC7D172" w:rsidR="001850F7" w:rsidRPr="003C67CE" w:rsidRDefault="001850F7" w:rsidP="00D86E40">
    <w:pPr>
      <w:pStyle w:val="SecurityMarker"/>
      <w:ind w:left="0"/>
    </w:pPr>
    <w:r>
      <w:fldChar w:fldCharType="begin"/>
    </w:r>
    <w:r>
      <w:instrText xml:space="preserve"> STYLEREF  "Security Marker"  \* MERGEFORMAT </w:instrTex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E615C" w14:textId="77777777" w:rsidR="001850F7" w:rsidRDefault="001850F7" w:rsidP="00BA24FB">
    <w:pPr>
      <w:pStyle w:val="Footer"/>
      <w:spacing w:before="360"/>
    </w:pPr>
  </w:p>
  <w:p w14:paraId="2F59CB95" w14:textId="77777777" w:rsidR="001850F7" w:rsidRDefault="001850F7" w:rsidP="00827492">
    <w:pPr>
      <w:pStyle w:val="SecurityMarker"/>
    </w:pPr>
    <w:sdt>
      <w:sdtPr>
        <w:alias w:val="Status"/>
        <w:tag w:val=""/>
        <w:id w:val="-1420637097"/>
        <w:placeholder>
          <w:docPart w:val="DE793ABAA68A4823B9A4E45BA34B6506"/>
        </w:placeholder>
        <w:dataBinding w:prefixMappings="xmlns:ns0='http://purl.org/dc/elements/1.1/' xmlns:ns1='http://schemas.openxmlformats.org/package/2006/metadata/core-properties' " w:xpath="/ns1:coreProperties[1]/ns1:contentStatus[1]" w:storeItemID="{6C3C8BC8-F283-45AE-878A-BAB7291924A1}"/>
        <w:text/>
      </w:sdtPr>
      <w:sdtContent>
        <w:r>
          <w:t>OFFICIAL / OFFICIAL: SENSITIVE / PROTECTEDSELECT THE CLASSIFICATION MARKER ABOVE THAT APPLIES TO YOUR DOCUMENT, THEN DELETE THE OTHERS AND THIS TEXT&gt;</w:t>
        </w:r>
      </w:sdtContent>
    </w:sdt>
    <w:r>
      <w:rPr>
        <w:noProof/>
        <w:lang w:eastAsia="en-AU"/>
      </w:rPr>
      <mc:AlternateContent>
        <mc:Choice Requires="wps">
          <w:drawing>
            <wp:inline distT="0" distB="0" distL="0" distR="0" wp14:anchorId="7FA4F6BF" wp14:editId="769B0980">
              <wp:extent cx="1007640" cy="720000"/>
              <wp:effectExtent l="0" t="0" r="0" b="0"/>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720000"/>
                      </a:xfrm>
                      <a:prstGeom prst="rect">
                        <a:avLst/>
                      </a:prstGeom>
                      <a:noFill/>
                      <a:ln w="6350">
                        <a:noFill/>
                      </a:ln>
                    </wps:spPr>
                    <wps:txbx>
                      <w:txbxContent>
                        <w:p w14:paraId="40B4BDC8" w14:textId="77777777" w:rsidR="001850F7" w:rsidRDefault="001850F7"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70E17C3E" w14:textId="77777777" w:rsidR="001850F7" w:rsidRPr="00077FE0" w:rsidRDefault="001850F7" w:rsidP="00827492">
                          <w:pPr>
                            <w:pStyle w:val="SecurityMarker"/>
                          </w:pPr>
                        </w:p>
                      </w:txbxContent>
                    </wps:txbx>
                    <wps:bodyPr rot="0" spcFirstLastPara="0" vertOverflow="overflow" horzOverflow="overflow" vert="horz" wrap="square" lIns="0" tIns="0" rIns="648000" bIns="252000" numCol="1" spcCol="0" rtlCol="0" fromWordArt="0" anchor="b" anchorCtr="0" forceAA="0" compatLnSpc="1">
                      <a:prstTxWarp prst="textNoShape">
                        <a:avLst/>
                      </a:prstTxWarp>
                      <a:noAutofit/>
                    </wps:bodyPr>
                  </wps:wsp>
                </a:graphicData>
              </a:graphic>
            </wp:inline>
          </w:drawing>
        </mc:Choice>
        <mc:Fallback>
          <w:pict>
            <v:shapetype w14:anchorId="7FA4F6BF" id="_x0000_t202" coordsize="21600,21600" o:spt="202" path="m,l,21600r21600,l21600,xe">
              <v:stroke joinstyle="miter"/>
              <v:path gradientshapeok="t" o:connecttype="rect"/>
            </v:shapetype>
            <v:shape id="Text Box 10" o:spid="_x0000_s1026" type="#_x0000_t202" style="width:79.35pt;height:56.7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" filled="f" stroked="f" strokeweight=".5pt">
              <v:textbox inset="0,0,18mm,7mm">
                <w:txbxContent>
                  <w:p w14:paraId="40B4BDC8" w14:textId="77777777" w:rsidR="001850F7" w:rsidRDefault="001850F7"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70E17C3E" w14:textId="77777777" w:rsidR="001850F7" w:rsidRPr="00077FE0" w:rsidRDefault="001850F7" w:rsidP="00827492">
                    <w:pPr>
                      <w:pStyle w:val="SecurityMarker"/>
                    </w:pP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7288E" w14:textId="77777777" w:rsidR="001850F7" w:rsidRDefault="001850F7" w:rsidP="00C3007A">
    <w:pPr>
      <w:framePr w:w="11907" w:h="284" w:hSpace="181" w:wrap="around" w:vAnchor="page" w:hAnchor="page" w:yAlign="bottom"/>
      <w:spacing w:before="0" w:after="0"/>
    </w:pPr>
    <w:r>
      <w:rPr>
        <w:noProof/>
        <w:lang w:eastAsia="en-AU"/>
      </w:rPr>
      <w:drawing>
        <wp:inline distT="0" distB="0" distL="0" distR="0" wp14:anchorId="34C8671E" wp14:editId="0728A7DE">
          <wp:extent cx="7562850" cy="179922"/>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168BA4DB" w14:textId="77777777" w:rsidR="001850F7" w:rsidRPr="00654E6E" w:rsidRDefault="001850F7" w:rsidP="005A6DAA">
    <w:pPr>
      <w:pStyle w:val="Footer"/>
      <w:tabs>
        <w:tab w:val="clear" w:pos="4513"/>
        <w:tab w:val="clear" w:pos="9026"/>
        <w:tab w:val="center" w:pos="4820"/>
        <w:tab w:val="right" w:pos="14742"/>
      </w:tabs>
      <w:spacing w:after="160"/>
      <w:rPr>
        <w:color w:val="auto"/>
      </w:rPr>
    </w:pPr>
    <w:sdt>
      <w:sdtPr>
        <w:rPr>
          <w:color w:val="auto"/>
          <w:sz w:val="18"/>
          <w:szCs w:val="18"/>
          <w:lang w:val="en-US"/>
        </w:rPr>
        <w:alias w:val="Title"/>
        <w:tag w:val=""/>
        <w:id w:val="874962478"/>
        <w:dataBinding w:prefixMappings="xmlns:ns0='http://purl.org/dc/elements/1.1/' xmlns:ns1='http://schemas.openxmlformats.org/package/2006/metadata/core-properties' " w:xpath="/ns1:coreProperties[1]/ns0:title[1]" w:storeItemID="{6C3C8BC8-F283-45AE-878A-BAB7291924A1}"/>
        <w:text/>
      </w:sdtPr>
      <w:sdtContent>
        <w:r>
          <w:rPr>
            <w:color w:val="auto"/>
            <w:sz w:val="18"/>
            <w:szCs w:val="18"/>
            <w:lang w:val="en-US"/>
          </w:rPr>
          <w:t>Emissions Reduction Plan 2024</w:t>
        </w:r>
      </w:sdtContent>
    </w:sdt>
    <w:r w:rsidRPr="00654E6E">
      <w:rPr>
        <w:color w:val="auto"/>
        <w:sz w:val="18"/>
        <w:szCs w:val="18"/>
        <w:lang w:val="en-US"/>
      </w:rPr>
      <w:tab/>
    </w:r>
    <w:r w:rsidRPr="00654E6E">
      <w:rPr>
        <w:color w:val="auto"/>
        <w:sz w:val="18"/>
        <w:szCs w:val="18"/>
        <w:lang w:val="en-US"/>
      </w:rPr>
      <w:tab/>
      <w:t xml:space="preserve">Page </w:t>
    </w:r>
    <w:r w:rsidRPr="00654E6E">
      <w:rPr>
        <w:color w:val="auto"/>
        <w:sz w:val="18"/>
        <w:szCs w:val="18"/>
        <w:lang w:val="en-US"/>
      </w:rPr>
      <w:fldChar w:fldCharType="begin"/>
    </w:r>
    <w:r w:rsidRPr="00654E6E">
      <w:rPr>
        <w:color w:val="auto"/>
        <w:sz w:val="18"/>
        <w:szCs w:val="18"/>
        <w:lang w:val="en-US"/>
      </w:rPr>
      <w:instrText xml:space="preserve"> PAGE   \* MERGEFORMAT </w:instrText>
    </w:r>
    <w:r w:rsidRPr="00654E6E">
      <w:rPr>
        <w:color w:val="auto"/>
        <w:sz w:val="18"/>
        <w:szCs w:val="18"/>
        <w:lang w:val="en-US"/>
      </w:rPr>
      <w:fldChar w:fldCharType="separate"/>
    </w:r>
    <w:r>
      <w:rPr>
        <w:color w:val="auto"/>
        <w:sz w:val="18"/>
        <w:szCs w:val="18"/>
        <w:lang w:val="en-US"/>
      </w:rPr>
      <w:t>2</w:t>
    </w:r>
    <w:r w:rsidRPr="00654E6E">
      <w:rPr>
        <w:noProof/>
        <w:color w:val="auto"/>
        <w:sz w:val="18"/>
        <w:szCs w:val="18"/>
        <w:lang w:val="en-US"/>
      </w:rPr>
      <w:fldChar w:fldCharType="end"/>
    </w:r>
    <w:r w:rsidRPr="00654E6E">
      <w:rPr>
        <w:noProof/>
        <w:color w:val="auto"/>
        <w:sz w:val="18"/>
        <w:szCs w:val="18"/>
        <w:lang w:val="en-US"/>
      </w:rPr>
      <w:t xml:space="preserve"> of </w:t>
    </w:r>
    <w:r w:rsidRPr="00654E6E">
      <w:rPr>
        <w:noProof/>
        <w:color w:val="auto"/>
        <w:sz w:val="18"/>
        <w:szCs w:val="18"/>
        <w:lang w:val="en-US"/>
      </w:rPr>
      <w:fldChar w:fldCharType="begin"/>
    </w:r>
    <w:r w:rsidRPr="00654E6E">
      <w:rPr>
        <w:noProof/>
        <w:color w:val="auto"/>
        <w:sz w:val="18"/>
        <w:szCs w:val="18"/>
        <w:lang w:val="en-US"/>
      </w:rPr>
      <w:instrText xml:space="preserve"> NUMPAGES   \* MERGEFORMAT </w:instrText>
    </w:r>
    <w:r w:rsidRPr="00654E6E">
      <w:rPr>
        <w:noProof/>
        <w:color w:val="auto"/>
        <w:sz w:val="18"/>
        <w:szCs w:val="18"/>
        <w:lang w:val="en-US"/>
      </w:rPr>
      <w:fldChar w:fldCharType="separate"/>
    </w:r>
    <w:r>
      <w:rPr>
        <w:noProof/>
        <w:color w:val="auto"/>
        <w:sz w:val="18"/>
        <w:szCs w:val="18"/>
        <w:lang w:val="en-US"/>
      </w:rPr>
      <w:t>12</w:t>
    </w:r>
    <w:r w:rsidRPr="00654E6E">
      <w:rPr>
        <w:noProof/>
        <w:color w:val="auto"/>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66E96" w14:textId="77777777" w:rsidR="00B631F1" w:rsidRPr="005912BE" w:rsidRDefault="00B631F1" w:rsidP="005912BE">
      <w:pPr>
        <w:spacing w:before="300"/>
        <w:rPr>
          <w:color w:val="008089" w:themeColor="accent2"/>
        </w:rPr>
      </w:pPr>
      <w:r w:rsidRPr="004063DE">
        <w:rPr>
          <w:color w:val="004044" w:themeColor="accent2" w:themeShade="80"/>
        </w:rPr>
        <w:t>----------</w:t>
      </w:r>
    </w:p>
  </w:footnote>
  <w:footnote w:type="continuationSeparator" w:id="0">
    <w:p w14:paraId="7DC609E5" w14:textId="77777777" w:rsidR="00B631F1" w:rsidRDefault="00B631F1" w:rsidP="008456D5">
      <w:pPr>
        <w:spacing w:before="0" w:after="0"/>
      </w:pPr>
      <w:r>
        <w:continuationSeparator/>
      </w:r>
    </w:p>
  </w:footnote>
  <w:footnote w:id="1">
    <w:p w14:paraId="3DBCAB71" w14:textId="77777777" w:rsidR="001850F7" w:rsidRDefault="001850F7" w:rsidP="00406428">
      <w:pPr>
        <w:pStyle w:val="Sourcenotesnumbered"/>
      </w:pPr>
      <w:r>
        <w:rPr>
          <w:rStyle w:val="FootnoteReference"/>
        </w:rPr>
        <w:footnoteRef/>
      </w:r>
      <w:r>
        <w:t xml:space="preserve"> Scope 3 emissions relates to transmission and distribution losses for electricity and fuels respectively.</w:t>
      </w:r>
    </w:p>
  </w:footnote>
  <w:footnote w:id="2">
    <w:p w14:paraId="0A09E5F2" w14:textId="77777777" w:rsidR="001850F7" w:rsidRPr="00985239" w:rsidRDefault="001850F7" w:rsidP="00406428">
      <w:pPr>
        <w:pStyle w:val="Sourcenotesnumbered"/>
      </w:pPr>
      <w:r w:rsidRPr="00985239">
        <w:rPr>
          <w:rStyle w:val="FootnoteReference"/>
          <w:rFonts w:cstheme="minorHAnsi"/>
          <w:sz w:val="14"/>
          <w:szCs w:val="18"/>
        </w:rPr>
        <w:footnoteRef/>
      </w:r>
      <w:r w:rsidRPr="00985239">
        <w:t xml:space="preserve"> This proposal does not include lighting sensor technology based on the operational needs of the site and proactive employees that support sustainable outcomes.</w:t>
      </w:r>
    </w:p>
  </w:footnote>
  <w:footnote w:id="3">
    <w:p w14:paraId="38C72ADD" w14:textId="77777777" w:rsidR="001850F7" w:rsidRPr="008D3487" w:rsidRDefault="001850F7" w:rsidP="00406428">
      <w:pPr>
        <w:pStyle w:val="Sourcenotesnumbered"/>
        <w:rPr>
          <w:lang w:val="en-US"/>
        </w:rPr>
      </w:pPr>
      <w:r w:rsidRPr="008D3487">
        <w:rPr>
          <w:rStyle w:val="FootnoteReference"/>
          <w:rFonts w:cstheme="minorHAnsi"/>
          <w:sz w:val="14"/>
          <w:szCs w:val="18"/>
        </w:rPr>
        <w:footnoteRef/>
      </w:r>
      <w:r w:rsidRPr="008D3487">
        <w:t xml:space="preserve"> A desktop review of all DITRDCA properties was conducted in 2024. Due to shadowing or site orientation all other sites were deemed unsuitable for solar PV installation.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623B2" w14:textId="77777777" w:rsidR="001850F7" w:rsidRDefault="001850F7" w:rsidP="00D86E4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46353" w14:textId="77777777" w:rsidR="001850F7" w:rsidRDefault="001850F7" w:rsidP="00546218">
    <w:pPr>
      <w:pStyle w:val="Header"/>
      <w:spacing w:after="13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9EEA9" w14:textId="77777777" w:rsidR="001850F7" w:rsidRPr="0073043F" w:rsidRDefault="001850F7" w:rsidP="007304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DD120" w14:textId="77777777" w:rsidR="001850F7" w:rsidRDefault="001850F7" w:rsidP="009572C9">
    <w:pPr>
      <w:pStyle w:val="Header"/>
      <w:jc w:val="left"/>
    </w:pPr>
  </w:p>
  <w:p w14:paraId="5AEC965C" w14:textId="77777777" w:rsidR="001850F7" w:rsidRDefault="001850F7" w:rsidP="009572C9">
    <w:pPr>
      <w:pStyle w:val="Header"/>
      <w:jc w:val="left"/>
    </w:pPr>
  </w:p>
  <w:p w14:paraId="41512A2D" w14:textId="77777777" w:rsidR="001850F7" w:rsidRDefault="001850F7" w:rsidP="009572C9">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Status"/>
      <w:tag w:val=""/>
      <w:id w:val="-1075507228"/>
      <w:dataBinding w:prefixMappings="xmlns:ns0='http://purl.org/dc/elements/1.1/' xmlns:ns1='http://schemas.openxmlformats.org/package/2006/metadata/core-properties' " w:xpath="/ns1:coreProperties[1]/ns1:contentStatus[1]" w:storeItemID="{6C3C8BC8-F283-45AE-878A-BAB7291924A1}"/>
      <w:text/>
    </w:sdtPr>
    <w:sdtContent>
      <w:p w14:paraId="66CE5A77" w14:textId="77777777" w:rsidR="001850F7" w:rsidRDefault="001850F7" w:rsidP="00827492">
        <w:pPr>
          <w:pStyle w:val="SecurityMarker"/>
        </w:pPr>
        <w:r>
          <w:t>OFFICIAL / OFFICIAL: SENSITIVE / PROTECTEDSELECT THE CLASSIFICATION MARKER ABOVE THAT APPLIES TO YOUR DOCUMENT, THEN DELETE THE OTHERS AND THIS TEXT&gt;</w:t>
        </w:r>
      </w:p>
    </w:sdtContent>
  </w:sdt>
  <w:p w14:paraId="1571820A" w14:textId="590E4944" w:rsidR="001850F7" w:rsidRDefault="001850F7" w:rsidP="0073043F">
    <w:pPr>
      <w:pStyle w:val="Header"/>
      <w:spacing w:after="720"/>
    </w:pPr>
    <w:fldSimple w:instr=" STYLEREF  &quot;Heading 1&quot; \l  \* MERGEFORMAT ">
      <w:r>
        <w:rPr>
          <w:noProof/>
        </w:rPr>
        <w:t>Acknowledgement of Country</w:t>
      </w:r>
    </w:fldSimple>
  </w:p>
  <w:p w14:paraId="3E96884F" w14:textId="77777777" w:rsidR="001850F7" w:rsidRDefault="001850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E60DED"/>
    <w:multiLevelType w:val="hybridMultilevel"/>
    <w:tmpl w:val="FB20A6CE"/>
    <w:lvl w:ilvl="0" w:tplc="54BE97E2">
      <w:start w:val="1"/>
      <w:numFmt w:val="bullet"/>
      <w:lvlText w:val=""/>
      <w:lvlJc w:val="left"/>
      <w:pPr>
        <w:ind w:left="777" w:hanging="360"/>
      </w:pPr>
      <w:rPr>
        <w:rFonts w:ascii="Symbol" w:hAnsi="Symbol" w:hint="default"/>
        <w:color w:val="005F66" w:themeColor="accent2" w:themeShade="BF"/>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1"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D621AED"/>
    <w:multiLevelType w:val="multilevel"/>
    <w:tmpl w:val="C2EED61A"/>
    <w:numStyleLink w:val="NumberedHeadings"/>
  </w:abstractNum>
  <w:abstractNum w:abstractNumId="13"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AA51938"/>
    <w:multiLevelType w:val="multilevel"/>
    <w:tmpl w:val="298C34E4"/>
    <w:numStyleLink w:val="AppendixNumbers"/>
  </w:abstractNum>
  <w:abstractNum w:abstractNumId="15"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15:restartNumberingAfterBreak="0">
    <w:nsid w:val="44B62B4A"/>
    <w:multiLevelType w:val="hybridMultilevel"/>
    <w:tmpl w:val="F7D2C8BA"/>
    <w:lvl w:ilvl="0" w:tplc="54BE97E2">
      <w:start w:val="1"/>
      <w:numFmt w:val="bullet"/>
      <w:lvlText w:val=""/>
      <w:lvlJc w:val="left"/>
      <w:pPr>
        <w:ind w:left="777" w:hanging="360"/>
      </w:pPr>
      <w:rPr>
        <w:rFonts w:ascii="Symbol" w:hAnsi="Symbol" w:hint="default"/>
        <w:color w:val="005F66" w:themeColor="accent2" w:themeShade="BF"/>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8" w15:restartNumberingAfterBreak="0">
    <w:nsid w:val="545B01A1"/>
    <w:multiLevelType w:val="hybridMultilevel"/>
    <w:tmpl w:val="4AEEF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EA365BA"/>
    <w:multiLevelType w:val="hybridMultilevel"/>
    <w:tmpl w:val="D0B6508C"/>
    <w:lvl w:ilvl="0" w:tplc="5F243B3E">
      <w:start w:val="1"/>
      <w:numFmt w:val="bullet"/>
      <w:pStyle w:val="Bullet3rdlevel"/>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2103DCE"/>
    <w:multiLevelType w:val="hybridMultilevel"/>
    <w:tmpl w:val="6534FF20"/>
    <w:lvl w:ilvl="0" w:tplc="1FD8E82C">
      <w:start w:val="1"/>
      <w:numFmt w:val="bullet"/>
      <w:pStyle w:val="Bodybullet1"/>
      <w:lvlText w:val="•"/>
      <w:lvlJc w:val="left"/>
      <w:pPr>
        <w:ind w:left="360" w:hanging="360"/>
      </w:pPr>
      <w:rPr>
        <w:rFonts w:ascii="Arial" w:hAnsi="Arial" w:hint="default"/>
        <w:color w:val="auto"/>
        <w:sz w:val="2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653A3625"/>
    <w:multiLevelType w:val="hybridMultilevel"/>
    <w:tmpl w:val="C8A29FCC"/>
    <w:lvl w:ilvl="0" w:tplc="0C090001">
      <w:start w:val="1"/>
      <w:numFmt w:val="bullet"/>
      <w:lvlText w:val=""/>
      <w:lvlJc w:val="left"/>
      <w:pPr>
        <w:ind w:left="1137" w:hanging="360"/>
      </w:pPr>
      <w:rPr>
        <w:rFonts w:ascii="Symbol" w:hAnsi="Symbol" w:hint="default"/>
      </w:rPr>
    </w:lvl>
    <w:lvl w:ilvl="1" w:tplc="0C090003" w:tentative="1">
      <w:start w:val="1"/>
      <w:numFmt w:val="bullet"/>
      <w:lvlText w:val="o"/>
      <w:lvlJc w:val="left"/>
      <w:pPr>
        <w:ind w:left="1857" w:hanging="360"/>
      </w:pPr>
      <w:rPr>
        <w:rFonts w:ascii="Courier New" w:hAnsi="Courier New" w:cs="Courier New" w:hint="default"/>
      </w:rPr>
    </w:lvl>
    <w:lvl w:ilvl="2" w:tplc="0C090005" w:tentative="1">
      <w:start w:val="1"/>
      <w:numFmt w:val="bullet"/>
      <w:lvlText w:val=""/>
      <w:lvlJc w:val="left"/>
      <w:pPr>
        <w:ind w:left="2577" w:hanging="360"/>
      </w:pPr>
      <w:rPr>
        <w:rFonts w:ascii="Wingdings" w:hAnsi="Wingdings" w:hint="default"/>
      </w:rPr>
    </w:lvl>
    <w:lvl w:ilvl="3" w:tplc="0C090001" w:tentative="1">
      <w:start w:val="1"/>
      <w:numFmt w:val="bullet"/>
      <w:lvlText w:val=""/>
      <w:lvlJc w:val="left"/>
      <w:pPr>
        <w:ind w:left="3297" w:hanging="360"/>
      </w:pPr>
      <w:rPr>
        <w:rFonts w:ascii="Symbol" w:hAnsi="Symbol" w:hint="default"/>
      </w:rPr>
    </w:lvl>
    <w:lvl w:ilvl="4" w:tplc="0C090003" w:tentative="1">
      <w:start w:val="1"/>
      <w:numFmt w:val="bullet"/>
      <w:lvlText w:val="o"/>
      <w:lvlJc w:val="left"/>
      <w:pPr>
        <w:ind w:left="4017" w:hanging="360"/>
      </w:pPr>
      <w:rPr>
        <w:rFonts w:ascii="Courier New" w:hAnsi="Courier New" w:cs="Courier New" w:hint="default"/>
      </w:rPr>
    </w:lvl>
    <w:lvl w:ilvl="5" w:tplc="0C090005" w:tentative="1">
      <w:start w:val="1"/>
      <w:numFmt w:val="bullet"/>
      <w:lvlText w:val=""/>
      <w:lvlJc w:val="left"/>
      <w:pPr>
        <w:ind w:left="4737" w:hanging="360"/>
      </w:pPr>
      <w:rPr>
        <w:rFonts w:ascii="Wingdings" w:hAnsi="Wingdings" w:hint="default"/>
      </w:rPr>
    </w:lvl>
    <w:lvl w:ilvl="6" w:tplc="0C090001" w:tentative="1">
      <w:start w:val="1"/>
      <w:numFmt w:val="bullet"/>
      <w:lvlText w:val=""/>
      <w:lvlJc w:val="left"/>
      <w:pPr>
        <w:ind w:left="5457" w:hanging="360"/>
      </w:pPr>
      <w:rPr>
        <w:rFonts w:ascii="Symbol" w:hAnsi="Symbol" w:hint="default"/>
      </w:rPr>
    </w:lvl>
    <w:lvl w:ilvl="7" w:tplc="0C090003" w:tentative="1">
      <w:start w:val="1"/>
      <w:numFmt w:val="bullet"/>
      <w:lvlText w:val="o"/>
      <w:lvlJc w:val="left"/>
      <w:pPr>
        <w:ind w:left="6177" w:hanging="360"/>
      </w:pPr>
      <w:rPr>
        <w:rFonts w:ascii="Courier New" w:hAnsi="Courier New" w:cs="Courier New" w:hint="default"/>
      </w:rPr>
    </w:lvl>
    <w:lvl w:ilvl="8" w:tplc="0C090005" w:tentative="1">
      <w:start w:val="1"/>
      <w:numFmt w:val="bullet"/>
      <w:lvlText w:val=""/>
      <w:lvlJc w:val="left"/>
      <w:pPr>
        <w:ind w:left="6897" w:hanging="360"/>
      </w:pPr>
      <w:rPr>
        <w:rFonts w:ascii="Wingdings" w:hAnsi="Wingdings" w:hint="default"/>
      </w:rPr>
    </w:lvl>
  </w:abstractNum>
  <w:abstractNum w:abstractNumId="24" w15:restartNumberingAfterBreak="0">
    <w:nsid w:val="725A4256"/>
    <w:multiLevelType w:val="hybridMultilevel"/>
    <w:tmpl w:val="32044AC6"/>
    <w:lvl w:ilvl="0" w:tplc="54BE97E2">
      <w:start w:val="1"/>
      <w:numFmt w:val="bullet"/>
      <w:lvlText w:val=""/>
      <w:lvlJc w:val="left"/>
      <w:pPr>
        <w:ind w:left="777" w:hanging="360"/>
      </w:pPr>
      <w:rPr>
        <w:rFonts w:ascii="Symbol" w:hAnsi="Symbol" w:hint="default"/>
        <w:color w:val="005F66" w:themeColor="accent2" w:themeShade="BF"/>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5" w15:restartNumberingAfterBreak="0">
    <w:nsid w:val="7C971309"/>
    <w:multiLevelType w:val="hybridMultilevel"/>
    <w:tmpl w:val="E95E4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2"/>
  </w:num>
  <w:num w:numId="19">
    <w:abstractNumId w:val="13"/>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9"/>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21"/>
  </w:num>
  <w:num w:numId="26">
    <w:abstractNumId w:val="21"/>
  </w:num>
  <w:num w:numId="27">
    <w:abstractNumId w:val="21"/>
  </w:num>
  <w:num w:numId="28">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10"/>
  </w:num>
  <w:num w:numId="31">
    <w:abstractNumId w:val="17"/>
  </w:num>
  <w:num w:numId="32">
    <w:abstractNumId w:val="24"/>
  </w:num>
  <w:num w:numId="33">
    <w:abstractNumId w:val="20"/>
  </w:num>
  <w:num w:numId="34">
    <w:abstractNumId w:val="22"/>
  </w:num>
  <w:num w:numId="35">
    <w:abstractNumId w:val="23"/>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4F9"/>
    <w:rsid w:val="000075AC"/>
    <w:rsid w:val="0001430B"/>
    <w:rsid w:val="00041240"/>
    <w:rsid w:val="000749C1"/>
    <w:rsid w:val="00085622"/>
    <w:rsid w:val="000D591D"/>
    <w:rsid w:val="000E24BA"/>
    <w:rsid w:val="000E5674"/>
    <w:rsid w:val="001041F2"/>
    <w:rsid w:val="001349C6"/>
    <w:rsid w:val="00176512"/>
    <w:rsid w:val="001803E3"/>
    <w:rsid w:val="001832D5"/>
    <w:rsid w:val="001850F7"/>
    <w:rsid w:val="001B6533"/>
    <w:rsid w:val="0020237C"/>
    <w:rsid w:val="00206DF0"/>
    <w:rsid w:val="0021019B"/>
    <w:rsid w:val="00216AED"/>
    <w:rsid w:val="002254D5"/>
    <w:rsid w:val="0022611D"/>
    <w:rsid w:val="002773AE"/>
    <w:rsid w:val="00284164"/>
    <w:rsid w:val="00291050"/>
    <w:rsid w:val="002B3569"/>
    <w:rsid w:val="002B7197"/>
    <w:rsid w:val="002D01AA"/>
    <w:rsid w:val="002E1ADA"/>
    <w:rsid w:val="003018FC"/>
    <w:rsid w:val="00302183"/>
    <w:rsid w:val="003261CF"/>
    <w:rsid w:val="00340E75"/>
    <w:rsid w:val="003503D5"/>
    <w:rsid w:val="003720E9"/>
    <w:rsid w:val="003A3D3C"/>
    <w:rsid w:val="003C625A"/>
    <w:rsid w:val="003C79B6"/>
    <w:rsid w:val="003E2BF3"/>
    <w:rsid w:val="003F775D"/>
    <w:rsid w:val="004063DE"/>
    <w:rsid w:val="00406428"/>
    <w:rsid w:val="00420F04"/>
    <w:rsid w:val="0042391F"/>
    <w:rsid w:val="00447300"/>
    <w:rsid w:val="00477E77"/>
    <w:rsid w:val="00480F20"/>
    <w:rsid w:val="004A3726"/>
    <w:rsid w:val="004D4D67"/>
    <w:rsid w:val="00530E92"/>
    <w:rsid w:val="00535938"/>
    <w:rsid w:val="00541213"/>
    <w:rsid w:val="00546218"/>
    <w:rsid w:val="00554DF0"/>
    <w:rsid w:val="0057502D"/>
    <w:rsid w:val="005912BE"/>
    <w:rsid w:val="005A5A2D"/>
    <w:rsid w:val="005A6352"/>
    <w:rsid w:val="005A6DAA"/>
    <w:rsid w:val="005A6DE6"/>
    <w:rsid w:val="005E3014"/>
    <w:rsid w:val="005F794B"/>
    <w:rsid w:val="00610B5B"/>
    <w:rsid w:val="00646420"/>
    <w:rsid w:val="00666D51"/>
    <w:rsid w:val="006E1ECA"/>
    <w:rsid w:val="00701000"/>
    <w:rsid w:val="0073043F"/>
    <w:rsid w:val="0073372A"/>
    <w:rsid w:val="00740289"/>
    <w:rsid w:val="00796E8D"/>
    <w:rsid w:val="007A05BE"/>
    <w:rsid w:val="008067A1"/>
    <w:rsid w:val="00827492"/>
    <w:rsid w:val="00831EF9"/>
    <w:rsid w:val="0084160B"/>
    <w:rsid w:val="008456D5"/>
    <w:rsid w:val="00845C59"/>
    <w:rsid w:val="0084634B"/>
    <w:rsid w:val="008A1887"/>
    <w:rsid w:val="008A39D7"/>
    <w:rsid w:val="008B6A81"/>
    <w:rsid w:val="008C1B35"/>
    <w:rsid w:val="008E2A0D"/>
    <w:rsid w:val="009424F9"/>
    <w:rsid w:val="009572C9"/>
    <w:rsid w:val="00992711"/>
    <w:rsid w:val="009A2381"/>
    <w:rsid w:val="009B00F2"/>
    <w:rsid w:val="009B4485"/>
    <w:rsid w:val="009D14B1"/>
    <w:rsid w:val="009D7CCE"/>
    <w:rsid w:val="00A070A2"/>
    <w:rsid w:val="00A0766A"/>
    <w:rsid w:val="00A9196B"/>
    <w:rsid w:val="00A93A6C"/>
    <w:rsid w:val="00A95970"/>
    <w:rsid w:val="00AC1302"/>
    <w:rsid w:val="00AD7703"/>
    <w:rsid w:val="00B06D96"/>
    <w:rsid w:val="00B42AC2"/>
    <w:rsid w:val="00B54E13"/>
    <w:rsid w:val="00B631F1"/>
    <w:rsid w:val="00B95C50"/>
    <w:rsid w:val="00BA24FB"/>
    <w:rsid w:val="00BB3AAC"/>
    <w:rsid w:val="00BD277C"/>
    <w:rsid w:val="00C151F5"/>
    <w:rsid w:val="00C3007A"/>
    <w:rsid w:val="00C6432A"/>
    <w:rsid w:val="00C65B2C"/>
    <w:rsid w:val="00C83B88"/>
    <w:rsid w:val="00CD233E"/>
    <w:rsid w:val="00CF6CFD"/>
    <w:rsid w:val="00D11838"/>
    <w:rsid w:val="00D5655E"/>
    <w:rsid w:val="00D86E40"/>
    <w:rsid w:val="00D87AD8"/>
    <w:rsid w:val="00DC0C3E"/>
    <w:rsid w:val="00DC377F"/>
    <w:rsid w:val="00DE4362"/>
    <w:rsid w:val="00DE4FE2"/>
    <w:rsid w:val="00E009BF"/>
    <w:rsid w:val="00E04908"/>
    <w:rsid w:val="00E23718"/>
    <w:rsid w:val="00E25F4C"/>
    <w:rsid w:val="00E34865"/>
    <w:rsid w:val="00E37FA0"/>
    <w:rsid w:val="00E50D64"/>
    <w:rsid w:val="00EE5604"/>
    <w:rsid w:val="00F1428D"/>
    <w:rsid w:val="00F33EF2"/>
    <w:rsid w:val="00F5493C"/>
    <w:rsid w:val="00F67CDB"/>
    <w:rsid w:val="00FC32B2"/>
    <w:rsid w:val="00FC34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C2A412"/>
  <w15:chartTrackingRefBased/>
  <w15:docId w15:val="{44B4C9C9-B588-4367-B4CA-923B7FAB1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63DE"/>
    <w:pPr>
      <w:suppressAutoHyphens/>
    </w:pPr>
  </w:style>
  <w:style w:type="paragraph" w:styleId="Heading1">
    <w:name w:val="heading 1"/>
    <w:basedOn w:val="Normal"/>
    <w:next w:val="Normal"/>
    <w:link w:val="Heading1Char"/>
    <w:uiPriority w:val="9"/>
    <w:qFormat/>
    <w:rsid w:val="00DE4362"/>
    <w:pPr>
      <w:keepNext/>
      <w:keepLines/>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9"/>
    <w:unhideWhenUsed/>
    <w:qFormat/>
    <w:rsid w:val="005F794B"/>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4063DE"/>
    <w:pPr>
      <w:keepNext/>
      <w:keepLines/>
      <w:spacing w:before="240" w:after="160"/>
      <w:outlineLvl w:val="2"/>
    </w:pPr>
    <w:rPr>
      <w:rFonts w:asciiTheme="majorHAnsi" w:eastAsiaTheme="majorEastAsia" w:hAnsiTheme="majorHAnsi" w:cstheme="majorBidi"/>
      <w:b/>
      <w:color w:val="6D7989" w:themeColor="accent4" w:themeShade="BF"/>
      <w:sz w:val="32"/>
      <w:szCs w:val="24"/>
    </w:rPr>
  </w:style>
  <w:style w:type="paragraph" w:styleId="Heading4">
    <w:name w:val="heading 4"/>
    <w:basedOn w:val="Normal"/>
    <w:next w:val="Normal"/>
    <w:link w:val="Heading4Char"/>
    <w:uiPriority w:val="9"/>
    <w:unhideWhenUsed/>
    <w:rsid w:val="004063DE"/>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3261CF"/>
    <w:pPr>
      <w:spacing w:before="1680" w:after="48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7"/>
    <w:rsid w:val="003261CF"/>
    <w:rPr>
      <w:rFonts w:asciiTheme="majorHAnsi" w:eastAsiaTheme="majorEastAsia" w:hAnsiTheme="majorHAnsi" w:cstheme="majorBidi"/>
      <w:b/>
      <w:kern w:val="12"/>
      <w:sz w:val="60"/>
      <w:szCs w:val="56"/>
    </w:rPr>
  </w:style>
  <w:style w:type="paragraph" w:styleId="Subtitle">
    <w:name w:val="Subtitle"/>
    <w:basedOn w:val="Normal"/>
    <w:next w:val="Normal"/>
    <w:link w:val="SubtitleChar"/>
    <w:uiPriority w:val="18"/>
    <w:qFormat/>
    <w:rsid w:val="003261CF"/>
    <w:pPr>
      <w:numPr>
        <w:ilvl w:val="1"/>
      </w:numPr>
      <w:spacing w:before="480" w:after="160"/>
    </w:pPr>
    <w:rPr>
      <w:rFonts w:asciiTheme="majorHAnsi" w:eastAsiaTheme="minorEastAsia" w:hAnsiTheme="majorHAnsi"/>
      <w:color w:val="377B88"/>
      <w:sz w:val="44"/>
    </w:rPr>
  </w:style>
  <w:style w:type="character" w:customStyle="1" w:styleId="SubtitleChar">
    <w:name w:val="Subtitle Char"/>
    <w:basedOn w:val="DefaultParagraphFont"/>
    <w:link w:val="Subtitle"/>
    <w:uiPriority w:val="18"/>
    <w:rsid w:val="003261CF"/>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aliases w:val="DPS 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5912BE"/>
    <w:pPr>
      <w:spacing w:before="0" w:after="0"/>
      <w:ind w:left="284" w:hanging="284"/>
    </w:pPr>
    <w:rPr>
      <w:sz w:val="18"/>
    </w:rPr>
  </w:style>
  <w:style w:type="character" w:customStyle="1" w:styleId="FootnoteTextChar">
    <w:name w:val="Footnote Text Char"/>
    <w:basedOn w:val="DefaultParagraphFont"/>
    <w:link w:val="FootnoteText"/>
    <w:rsid w:val="005912BE"/>
    <w:rPr>
      <w:kern w:val="12"/>
      <w:sz w:val="18"/>
    </w:rPr>
  </w:style>
  <w:style w:type="character" w:styleId="FootnoteReference">
    <w:name w:val="footnote reference"/>
    <w:basedOn w:val="DefaultParagraphFont"/>
    <w:unhideWhenUsed/>
    <w:qFormat/>
    <w:rsid w:val="005F794B"/>
    <w:rPr>
      <w:vertAlign w:val="superscript"/>
    </w:rPr>
  </w:style>
  <w:style w:type="character" w:customStyle="1" w:styleId="Heading1Char">
    <w:name w:val="Heading 1 Char"/>
    <w:basedOn w:val="DefaultParagraphFont"/>
    <w:link w:val="Heading1"/>
    <w:uiPriority w:val="9"/>
    <w:rsid w:val="00DE4362"/>
    <w:rPr>
      <w:rFonts w:asciiTheme="majorHAnsi" w:eastAsiaTheme="majorEastAsia" w:hAnsiTheme="majorHAnsi" w:cstheme="majorBidi"/>
      <w:color w:val="081E3E" w:themeColor="text2"/>
      <w:kern w:val="12"/>
      <w:sz w:val="44"/>
      <w:szCs w:val="32"/>
    </w:rPr>
  </w:style>
  <w:style w:type="character" w:customStyle="1" w:styleId="Heading2Char">
    <w:name w:val="Heading 2 Char"/>
    <w:basedOn w:val="DefaultParagraphFont"/>
    <w:link w:val="Heading2"/>
    <w:uiPriority w:val="9"/>
    <w:rsid w:val="005F794B"/>
    <w:rPr>
      <w:rFonts w:asciiTheme="majorHAnsi" w:eastAsiaTheme="majorEastAsia" w:hAnsiTheme="majorHAnsi" w:cstheme="majorBidi"/>
      <w:color w:val="081E3E" w:themeColor="text2"/>
      <w:kern w:val="12"/>
      <w:sz w:val="36"/>
      <w:szCs w:val="26"/>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basedOn w:val="DefaultParagraphFont"/>
    <w:link w:val="Heading3"/>
    <w:uiPriority w:val="9"/>
    <w:rsid w:val="004063DE"/>
    <w:rPr>
      <w:rFonts w:asciiTheme="majorHAnsi" w:eastAsiaTheme="majorEastAsia" w:hAnsiTheme="majorHAnsi" w:cstheme="majorBidi"/>
      <w:b/>
      <w:color w:val="6D7989" w:themeColor="accent4" w:themeShade="BF"/>
      <w:sz w:val="32"/>
      <w:szCs w:val="24"/>
    </w:rPr>
  </w:style>
  <w:style w:type="character" w:customStyle="1" w:styleId="Heading4Char">
    <w:name w:val="Heading 4 Char"/>
    <w:basedOn w:val="DefaultParagraphFont"/>
    <w:link w:val="Heading4"/>
    <w:uiPriority w:val="9"/>
    <w:rsid w:val="004063DE"/>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008089" w:themeColor="accent2"/>
        <w:left w:val="single" w:sz="4" w:space="14" w:color="008089" w:themeColor="accent2"/>
        <w:bottom w:val="single" w:sz="4" w:space="14" w:color="008089" w:themeColor="accent2"/>
        <w:right w:val="single" w:sz="4" w:space="14" w:color="008089"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9D7CCE"/>
    <w:pPr>
      <w:numPr>
        <w:numId w:val="27"/>
      </w:numPr>
      <w:spacing w:before="80"/>
    </w:pPr>
    <w:rPr>
      <w:kern w:val="12"/>
      <w:sz w:val="20"/>
      <w:szCs w:val="20"/>
    </w:rPr>
  </w:style>
  <w:style w:type="paragraph" w:customStyle="1" w:styleId="Box2Text">
    <w:name w:val="Box 2 Text"/>
    <w:basedOn w:val="Normal"/>
    <w:uiPriority w:val="24"/>
    <w:qFormat/>
    <w:rsid w:val="009D7CCE"/>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9D7CCE"/>
    <w:pPr>
      <w:numPr>
        <w:ilvl w:val="1"/>
        <w:numId w:val="2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B06D96"/>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B06D96"/>
    <w:rPr>
      <w:b/>
      <w:iCs/>
      <w:color w:val="404040" w:themeColor="text1" w:themeTint="BF"/>
    </w:rPr>
  </w:style>
  <w:style w:type="paragraph" w:styleId="TOC1">
    <w:name w:val="toc 1"/>
    <w:basedOn w:val="Normal"/>
    <w:next w:val="Normal"/>
    <w:autoRedefine/>
    <w:uiPriority w:val="39"/>
    <w:rsid w:val="00291050"/>
    <w:pPr>
      <w:keepLines/>
      <w:tabs>
        <w:tab w:val="right" w:pos="9854"/>
      </w:tabs>
      <w:ind w:left="567" w:hanging="567"/>
    </w:pPr>
    <w:rPr>
      <w:b/>
      <w:sz w:val="24"/>
      <w:u w:val="single" w:color="008089"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qFormat/>
    <w:rsid w:val="004063DE"/>
    <w:pPr>
      <w:spacing w:before="0"/>
      <w:ind w:left="-1020" w:firstLine="1020"/>
    </w:pPr>
    <w:rPr>
      <w:rFonts w:cs="Times New Roman (Body CS)"/>
      <w:caps/>
      <w:color w:val="49515C" w:themeColor="accent4" w:themeShade="80"/>
    </w:rPr>
  </w:style>
  <w:style w:type="paragraph" w:customStyle="1" w:styleId="Box2Checklist">
    <w:name w:val="Box 2 Checklist"/>
    <w:basedOn w:val="Box2Text"/>
    <w:uiPriority w:val="26"/>
    <w:qFormat/>
    <w:rsid w:val="009D7CCE"/>
    <w:pPr>
      <w:numPr>
        <w:ilvl w:val="2"/>
        <w:numId w:val="27"/>
      </w:numPr>
    </w:pPr>
    <w:rPr>
      <w:kern w:val="12"/>
      <w:sz w:val="20"/>
      <w:szCs w:val="20"/>
    </w:rPr>
  </w:style>
  <w:style w:type="numbering" w:customStyle="1" w:styleId="BoxedBullets">
    <w:name w:val="Boxed Bullets"/>
    <w:uiPriority w:val="99"/>
    <w:rsid w:val="009D7CCE"/>
    <w:pPr>
      <w:numPr>
        <w:numId w:val="24"/>
      </w:numPr>
    </w:pPr>
  </w:style>
  <w:style w:type="paragraph" w:customStyle="1" w:styleId="SecurityMarker">
    <w:name w:val="Security Marker"/>
    <w:basedOn w:val="Normal"/>
    <w:qFormat/>
    <w:rsid w:val="00827492"/>
    <w:pPr>
      <w:spacing w:before="60" w:after="60"/>
      <w:ind w:left="-1247"/>
      <w:jc w:val="center"/>
    </w:pPr>
    <w:rPr>
      <w:b/>
      <w:bCs/>
      <w:caps/>
      <w:color w:val="E10000"/>
      <w:sz w:val="28"/>
      <w:szCs w:val="28"/>
    </w:rPr>
  </w:style>
  <w:style w:type="character" w:styleId="FollowedHyperlink">
    <w:name w:val="FollowedHyperlink"/>
    <w:basedOn w:val="DefaultParagraphFont"/>
    <w:uiPriority w:val="99"/>
    <w:semiHidden/>
    <w:unhideWhenUsed/>
    <w:rsid w:val="00216AED"/>
    <w:rPr>
      <w:color w:val="0046FF" w:themeColor="followedHyperlink"/>
      <w:u w:val="single"/>
    </w:rPr>
  </w:style>
  <w:style w:type="character" w:styleId="CommentReference">
    <w:name w:val="annotation reference"/>
    <w:basedOn w:val="DefaultParagraphFont"/>
    <w:uiPriority w:val="99"/>
    <w:semiHidden/>
    <w:unhideWhenUsed/>
    <w:rsid w:val="00666D51"/>
    <w:rPr>
      <w:sz w:val="16"/>
      <w:szCs w:val="16"/>
    </w:rPr>
  </w:style>
  <w:style w:type="paragraph" w:styleId="CommentText">
    <w:name w:val="annotation text"/>
    <w:basedOn w:val="Normal"/>
    <w:link w:val="CommentTextChar"/>
    <w:uiPriority w:val="99"/>
    <w:semiHidden/>
    <w:unhideWhenUsed/>
    <w:rsid w:val="00666D51"/>
    <w:rPr>
      <w:sz w:val="20"/>
      <w:szCs w:val="20"/>
    </w:rPr>
  </w:style>
  <w:style w:type="character" w:customStyle="1" w:styleId="CommentTextChar">
    <w:name w:val="Comment Text Char"/>
    <w:basedOn w:val="DefaultParagraphFont"/>
    <w:link w:val="CommentText"/>
    <w:uiPriority w:val="99"/>
    <w:semiHidden/>
    <w:rsid w:val="00666D51"/>
    <w:rPr>
      <w:sz w:val="20"/>
      <w:szCs w:val="20"/>
    </w:rPr>
  </w:style>
  <w:style w:type="paragraph" w:styleId="CommentSubject">
    <w:name w:val="annotation subject"/>
    <w:basedOn w:val="CommentText"/>
    <w:next w:val="CommentText"/>
    <w:link w:val="CommentSubjectChar"/>
    <w:uiPriority w:val="99"/>
    <w:semiHidden/>
    <w:unhideWhenUsed/>
    <w:rsid w:val="00666D51"/>
    <w:rPr>
      <w:b/>
      <w:bCs/>
    </w:rPr>
  </w:style>
  <w:style w:type="character" w:customStyle="1" w:styleId="CommentSubjectChar">
    <w:name w:val="Comment Subject Char"/>
    <w:basedOn w:val="CommentTextChar"/>
    <w:link w:val="CommentSubject"/>
    <w:uiPriority w:val="99"/>
    <w:semiHidden/>
    <w:rsid w:val="00666D51"/>
    <w:rPr>
      <w:b/>
      <w:bCs/>
      <w:sz w:val="20"/>
      <w:szCs w:val="20"/>
    </w:rPr>
  </w:style>
  <w:style w:type="paragraph" w:styleId="BalloonText">
    <w:name w:val="Balloon Text"/>
    <w:basedOn w:val="Normal"/>
    <w:link w:val="BalloonTextChar"/>
    <w:uiPriority w:val="99"/>
    <w:semiHidden/>
    <w:unhideWhenUsed/>
    <w:rsid w:val="00666D5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D51"/>
    <w:rPr>
      <w:rFonts w:ascii="Segoe UI" w:hAnsi="Segoe UI" w:cs="Segoe UI"/>
      <w:sz w:val="18"/>
      <w:szCs w:val="18"/>
    </w:rPr>
  </w:style>
  <w:style w:type="paragraph" w:styleId="ListParagraph">
    <w:name w:val="List Paragraph"/>
    <w:aliases w:val="AR bullet 1,List Paragraph1,Number Paragraph,Recommendation,List Paragraph11,Bulleted Para,CV text,Dot pt,F5 List Paragraph,FooterText,L,List Paragraph111,List Paragraph2,Medium Grid 1 - Accent 21,NFP GP Bulleted List,Numbered Paragraph"/>
    <w:basedOn w:val="Normal"/>
    <w:link w:val="ListParagraphChar"/>
    <w:uiPriority w:val="34"/>
    <w:unhideWhenUsed/>
    <w:qFormat/>
    <w:rsid w:val="000075AC"/>
    <w:pPr>
      <w:ind w:left="720"/>
      <w:contextualSpacing/>
    </w:pPr>
  </w:style>
  <w:style w:type="paragraph" w:customStyle="1" w:styleId="BodyText1">
    <w:name w:val="Body Text 1"/>
    <w:uiPriority w:val="2"/>
    <w:qFormat/>
    <w:rsid w:val="00E34865"/>
    <w:pPr>
      <w:spacing w:before="120" w:after="120" w:line="276" w:lineRule="auto"/>
    </w:pPr>
    <w:rPr>
      <w:color w:val="auto"/>
    </w:rPr>
  </w:style>
  <w:style w:type="character" w:customStyle="1" w:styleId="ListParagraphChar">
    <w:name w:val="List Paragraph Char"/>
    <w:aliases w:val="AR bullet 1 Char,List Paragraph1 Char,Number Paragraph Char,Recommendation Char,List Paragraph11 Char,Bulleted Para Char,CV text Char,Dot pt Char,F5 List Paragraph Char,FooterText Char,L Char,List Paragraph111 Char"/>
    <w:basedOn w:val="DefaultParagraphFont"/>
    <w:link w:val="ListParagraph"/>
    <w:uiPriority w:val="34"/>
    <w:qFormat/>
    <w:locked/>
    <w:rsid w:val="00447300"/>
  </w:style>
  <w:style w:type="paragraph" w:customStyle="1" w:styleId="KPMG">
    <w:name w:val="KPMG"/>
    <w:basedOn w:val="Normal"/>
    <w:link w:val="KPMGChar"/>
    <w:autoRedefine/>
    <w:uiPriority w:val="99"/>
    <w:semiHidden/>
    <w:qFormat/>
    <w:locked/>
    <w:rsid w:val="00447300"/>
    <w:pPr>
      <w:suppressAutoHyphens w:val="0"/>
      <w:spacing w:before="240" w:after="600" w:line="192" w:lineRule="auto"/>
    </w:pPr>
    <w:rPr>
      <w:rFonts w:asciiTheme="majorHAnsi" w:eastAsia="SimSun" w:hAnsiTheme="majorHAnsi" w:cstheme="minorHAnsi"/>
      <w:color w:val="081E3E" w:themeColor="accent1"/>
      <w:sz w:val="56"/>
      <w:szCs w:val="56"/>
    </w:rPr>
  </w:style>
  <w:style w:type="character" w:customStyle="1" w:styleId="KPMGChar">
    <w:name w:val="KPMG Char"/>
    <w:basedOn w:val="DefaultParagraphFont"/>
    <w:link w:val="KPMG"/>
    <w:uiPriority w:val="99"/>
    <w:semiHidden/>
    <w:rsid w:val="00447300"/>
    <w:rPr>
      <w:rFonts w:asciiTheme="majorHAnsi" w:eastAsia="SimSun" w:hAnsiTheme="majorHAnsi" w:cstheme="minorHAnsi"/>
      <w:color w:val="081E3E" w:themeColor="accent1"/>
      <w:sz w:val="56"/>
      <w:szCs w:val="56"/>
    </w:rPr>
  </w:style>
  <w:style w:type="paragraph" w:customStyle="1" w:styleId="Bullet3rdlevel">
    <w:name w:val="Bullet 3rd level"/>
    <w:basedOn w:val="Normal"/>
    <w:uiPriority w:val="2"/>
    <w:qFormat/>
    <w:rsid w:val="00447300"/>
    <w:pPr>
      <w:numPr>
        <w:numId w:val="33"/>
      </w:numPr>
      <w:tabs>
        <w:tab w:val="clear" w:pos="340"/>
        <w:tab w:val="num" w:pos="993"/>
      </w:tabs>
      <w:suppressAutoHyphens w:val="0"/>
      <w:spacing w:before="120" w:after="120"/>
      <w:ind w:left="908" w:hanging="284"/>
    </w:pPr>
    <w:rPr>
      <w:rFonts w:cstheme="minorHAnsi"/>
      <w:color w:val="auto"/>
    </w:rPr>
  </w:style>
  <w:style w:type="paragraph" w:customStyle="1" w:styleId="CaseStudyHeading2">
    <w:name w:val="CaseStudyHeading2"/>
    <w:basedOn w:val="Normal"/>
    <w:next w:val="Normal"/>
    <w:qFormat/>
    <w:rsid w:val="00447300"/>
    <w:pPr>
      <w:suppressAutoHyphens w:val="0"/>
      <w:spacing w:before="120" w:after="60"/>
    </w:pPr>
    <w:rPr>
      <w:rFonts w:ascii="Arial" w:eastAsia="Times New Roman" w:hAnsi="Arial" w:cs="Times New Roman"/>
      <w:bCs/>
      <w:color w:val="34A055"/>
      <w:kern w:val="28"/>
      <w:sz w:val="16"/>
      <w:szCs w:val="24"/>
      <w:lang w:val="en"/>
    </w:rPr>
  </w:style>
  <w:style w:type="paragraph" w:customStyle="1" w:styleId="Bodybullet1">
    <w:name w:val="Body bullet 1"/>
    <w:link w:val="Bodybullet1Char"/>
    <w:uiPriority w:val="2"/>
    <w:qFormat/>
    <w:rsid w:val="009572C9"/>
    <w:pPr>
      <w:numPr>
        <w:numId w:val="34"/>
      </w:numPr>
      <w:spacing w:before="120" w:after="120" w:line="276" w:lineRule="auto"/>
    </w:pPr>
    <w:rPr>
      <w:color w:val="auto"/>
    </w:rPr>
  </w:style>
  <w:style w:type="paragraph" w:customStyle="1" w:styleId="tablebullet">
    <w:name w:val="table bullet"/>
    <w:basedOn w:val="Bodybullet1"/>
    <w:link w:val="tablebulletChar"/>
    <w:qFormat/>
    <w:rsid w:val="003E2BF3"/>
    <w:pPr>
      <w:spacing w:before="0" w:after="0" w:line="240" w:lineRule="auto"/>
      <w:ind w:left="357" w:hanging="249"/>
    </w:pPr>
    <w:rPr>
      <w:sz w:val="16"/>
    </w:rPr>
  </w:style>
  <w:style w:type="paragraph" w:customStyle="1" w:styleId="tablebody">
    <w:name w:val="table body"/>
    <w:basedOn w:val="Normal"/>
    <w:link w:val="tablebodyChar"/>
    <w:qFormat/>
    <w:rsid w:val="00831EF9"/>
    <w:pPr>
      <w:spacing w:before="80" w:after="0"/>
    </w:pPr>
    <w:rPr>
      <w:sz w:val="16"/>
      <w:szCs w:val="16"/>
    </w:rPr>
  </w:style>
  <w:style w:type="character" w:customStyle="1" w:styleId="Bodybullet1Char">
    <w:name w:val="Body bullet 1 Char"/>
    <w:basedOn w:val="DefaultParagraphFont"/>
    <w:link w:val="Bodybullet1"/>
    <w:uiPriority w:val="2"/>
    <w:rsid w:val="00796E8D"/>
    <w:rPr>
      <w:color w:val="auto"/>
    </w:rPr>
  </w:style>
  <w:style w:type="character" w:customStyle="1" w:styleId="tablebulletChar">
    <w:name w:val="table bullet Char"/>
    <w:basedOn w:val="Bodybullet1Char"/>
    <w:link w:val="tablebullet"/>
    <w:rsid w:val="003E2BF3"/>
    <w:rPr>
      <w:color w:val="auto"/>
      <w:sz w:val="16"/>
    </w:rPr>
  </w:style>
  <w:style w:type="character" w:customStyle="1" w:styleId="tablebodyChar">
    <w:name w:val="table body Char"/>
    <w:basedOn w:val="DefaultParagraphFont"/>
    <w:link w:val="tablebody"/>
    <w:rsid w:val="00831EF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937659">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3.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sv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Report%20portra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1D389F7EBA348D6A350BA14A179D042"/>
        <w:category>
          <w:name w:val="General"/>
          <w:gallery w:val="placeholder"/>
        </w:category>
        <w:types>
          <w:type w:val="bbPlcHdr"/>
        </w:types>
        <w:behaviors>
          <w:behavior w:val="content"/>
        </w:behaviors>
        <w:guid w:val="{C535C521-3F68-4DC1-99C8-72F31AA1AD13}"/>
      </w:docPartPr>
      <w:docPartBody>
        <w:p w:rsidR="00DF48DA" w:rsidRDefault="00DF48DA">
          <w:pPr>
            <w:pStyle w:val="C1D389F7EBA348D6A350BA14A179D042"/>
          </w:pPr>
          <w:r w:rsidRPr="00EC51DD">
            <w:rPr>
              <w:rStyle w:val="PlaceholderText"/>
            </w:rPr>
            <w:t>[Title]</w:t>
          </w:r>
        </w:p>
      </w:docPartBody>
    </w:docPart>
    <w:docPart>
      <w:docPartPr>
        <w:name w:val="DE793ABAA68A4823B9A4E45BA34B6506"/>
        <w:category>
          <w:name w:val="General"/>
          <w:gallery w:val="placeholder"/>
        </w:category>
        <w:types>
          <w:type w:val="bbPlcHdr"/>
        </w:types>
        <w:behaviors>
          <w:behavior w:val="content"/>
        </w:behaviors>
        <w:guid w:val="{C1709FBE-940E-4D19-B545-36489216522A}"/>
      </w:docPartPr>
      <w:docPartBody>
        <w:p w:rsidR="00DF48DA" w:rsidRDefault="00DF48DA">
          <w:pPr>
            <w:pStyle w:val="DE793ABAA68A4823B9A4E45BA34B6506"/>
          </w:pPr>
          <w:r w:rsidRPr="00EC51D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45 Light">
    <w:altName w:val="Calibri"/>
    <w:charset w:val="00"/>
    <w:family w:val="auto"/>
    <w:pitch w:val="variable"/>
    <w:sig w:usb0="8000002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8DA"/>
    <w:rsid w:val="00DF48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4E1F6EF1D0945C888C1C5DAECDECAA6">
    <w:name w:val="34E1F6EF1D0945C888C1C5DAECDECAA6"/>
  </w:style>
  <w:style w:type="paragraph" w:customStyle="1" w:styleId="C1D389F7EBA348D6A350BA14A179D042">
    <w:name w:val="C1D389F7EBA348D6A350BA14A179D042"/>
  </w:style>
  <w:style w:type="paragraph" w:customStyle="1" w:styleId="DE793ABAA68A4823B9A4E45BA34B6506">
    <w:name w:val="DE793ABAA68A4823B9A4E45BA34B6506"/>
  </w:style>
  <w:style w:type="paragraph" w:customStyle="1" w:styleId="C0A7DC9F2AFF4E7792CD97F24E94D892">
    <w:name w:val="C0A7DC9F2AFF4E7792CD97F24E94D892"/>
  </w:style>
  <w:style w:type="paragraph" w:customStyle="1" w:styleId="B348A5E5B947448B8A7A1D32E19E146E">
    <w:name w:val="B348A5E5B947448B8A7A1D32E19E146E"/>
  </w:style>
  <w:style w:type="paragraph" w:customStyle="1" w:styleId="6050BFCC46F94FD388C878408E23AD9B">
    <w:name w:val="6050BFCC46F94FD388C878408E23AD9B"/>
  </w:style>
  <w:style w:type="paragraph" w:customStyle="1" w:styleId="E773FD44471A4624881442F0B45AD3EA">
    <w:name w:val="E773FD44471A4624881442F0B45AD3EA"/>
  </w:style>
  <w:style w:type="paragraph" w:customStyle="1" w:styleId="2D16404BD0914D8485E6377954FA66AE">
    <w:name w:val="2D16404BD0914D8485E6377954FA66AE"/>
  </w:style>
  <w:style w:type="paragraph" w:customStyle="1" w:styleId="D8E29C0E88CE43C0B6E310FF1A423089">
    <w:name w:val="D8E29C0E88CE43C0B6E310FF1A423089"/>
  </w:style>
  <w:style w:type="paragraph" w:customStyle="1" w:styleId="24B218BE74A34417AF4D827B7F78B855">
    <w:name w:val="24B218BE74A34417AF4D827B7F78B8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2024-08-30T00:00:00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04C2ED6474624087625D5BC8BDA46B" ma:contentTypeVersion="9" ma:contentTypeDescription="Create a new document." ma:contentTypeScope="" ma:versionID="9b55e86ec32ddf62e867b6ff51eb1982">
  <xsd:schema xmlns:xsd="http://www.w3.org/2001/XMLSchema" xmlns:xs="http://www.w3.org/2001/XMLSchema" xmlns:p="http://schemas.microsoft.com/office/2006/metadata/properties" xmlns:ns2="b3b9b181-06e0-4268-af22-c6840c33967c" xmlns:ns3="40b89a2c-dbe8-4aa4-bd74-be5189addec4" targetNamespace="http://schemas.microsoft.com/office/2006/metadata/properties" ma:root="true" ma:fieldsID="59add822de70a2ee165fa5d5abf4bd24" ns2:_="" ns3:_="">
    <xsd:import namespace="b3b9b181-06e0-4268-af22-c6840c33967c"/>
    <xsd:import namespace="40b89a2c-dbe8-4aa4-bd74-be5189addec4"/>
    <xsd:element name="properties">
      <xsd:complexType>
        <xsd:sequence>
          <xsd:element name="documentManagement">
            <xsd:complexType>
              <xsd:all>
                <xsd:element ref="ns2:RecordNumber" minOccurs="0"/>
                <xsd:element ref="ns2:g7a2f445ab5e4aa2ad49ebf38fd81cc6" minOccurs="0"/>
                <xsd:element ref="ns2:TaxCatchAll" minOccurs="0"/>
                <xsd:element ref="ns2:TaxCatchAllLabel" minOccurs="0"/>
                <xsd:element ref="ns2:ne6d73d4a8b14472a6a14c195f235605" minOccurs="0"/>
                <xsd:element ref="ns2:Destroy Item46" minOccurs="0"/>
                <xsd:element ref="ns2:Justification for Destruction47" minOccurs="0"/>
                <xsd:element ref="ns2:Document_x0020_SP_x0020_Type" minOccurs="0"/>
                <xsd:element ref="ns2:SharedWithUsers" minOccurs="0"/>
                <xsd:element ref="ns2:SharedWithDetails" minOccurs="0"/>
                <xsd:element ref="ns3:Project_x0020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b9b181-06e0-4268-af22-c6840c33967c"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g7a2f445ab5e4aa2ad49ebf38fd81cc6" ma:index="9" ma:taxonomy="true" ma:internalName="g7a2f445ab5e4aa2ad49ebf38fd81cc6" ma:taxonomyFieldName="Security_x0020_Classification" ma:displayName="Security Classification" ma:readOnly="false" ma:default="1;#OFFICIAL|66ee57a8-59d0-46bc-a5fc-78440ee0cf81" ma:fieldId="{07a2f445-ab5e-4aa2-ad49-ebf38fd81cc6}"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b652d38-8c68-4034-afbd-1c7523511a25}" ma:internalName="TaxCatchAll" ma:showField="CatchAllData"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b652d38-8c68-4034-afbd-1c7523511a25}" ma:internalName="TaxCatchAllLabel" ma:readOnly="true" ma:showField="CatchAllDataLabel"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ne6d73d4a8b14472a6a14c195f235605" ma:index="13" nillable="true" ma:taxonomy="true" ma:internalName="ne6d73d4a8b14472a6a14c195f235605" ma:taxonomyFieldName="Information_x0020_Management_x0020_Marker" ma:displayName="Information Management Marker" ma:default="" ma:fieldId="{7e6d73d4-a8b1-4472-a6a1-4c195f235605}"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b89a2c-dbe8-4aa4-bd74-be5189addec4" elementFormDefault="qualified">
    <xsd:import namespace="http://schemas.microsoft.com/office/2006/documentManagement/types"/>
    <xsd:import namespace="http://schemas.microsoft.com/office/infopath/2007/PartnerControls"/>
    <xsd:element name="Project_x0020_activity" ma:index="21" nillable="true" ma:displayName="Project activity" ma:default="None" ma:description="Document types/phases of the project" ma:internalName="Project_x0020_activit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C9BB2B-4515-4C2E-8488-8FD69A15DB81}">
  <ds:schemaRefs>
    <ds:schemaRef ds:uri="http://schemas.microsoft.com/sharepoint/v3/contenttype/forms"/>
  </ds:schemaRefs>
</ds:datastoreItem>
</file>

<file path=customXml/itemProps3.xml><?xml version="1.0" encoding="utf-8"?>
<ds:datastoreItem xmlns:ds="http://schemas.openxmlformats.org/officeDocument/2006/customXml" ds:itemID="{2E565E30-B6BA-43B3-84F1-D398C036B8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b9b181-06e0-4268-af22-c6840c33967c"/>
    <ds:schemaRef ds:uri="40b89a2c-dbe8-4aa4-bd74-be5189adde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922D7E-A9E2-498D-88ED-58A157353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portrait.dotx</Template>
  <TotalTime>16</TotalTime>
  <Pages>1</Pages>
  <Words>3223</Words>
  <Characters>18376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Emissions Reduction Plan 2024</vt:lpstr>
    </vt:vector>
  </TitlesOfParts>
  <Company>Department of Infrastructure &amp; Regional Development</Company>
  <LinksUpToDate>false</LinksUpToDate>
  <CharactersWithSpaces>21556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Emissions Reduction Plan 2024</dc:title>
  <dc:subject/>
  <cp:keywords/>
  <dc:description/>
  <cp:revision>4</cp:revision>
  <cp:lastPrinted>2024-10-14T00:05:00Z</cp:lastPrinted>
  <dcterms:created xsi:type="dcterms:W3CDTF">2024-10-14T00:01:00Z</dcterms:created>
  <dcterms:modified xsi:type="dcterms:W3CDTF">2024-10-14T00:16:00Z</dcterms:modified>
  <cp:contentStatus>OFFICIAL / OFFICIAL: SENSITIVE / PROTECTEDSELECT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0x0101005204C2ED6474624087625D5BC8BDA46B</vt:lpwstr>
  </property>
</Properties>
</file>